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5E" w:rsidRPr="00E43292" w:rsidRDefault="00D7295E" w:rsidP="004B1453">
      <w:pPr>
        <w:jc w:val="both"/>
        <w:rPr>
          <w:rFonts w:ascii="XO Thames" w:hAnsi="XO Thames"/>
          <w:noProof/>
          <w:sz w:val="28"/>
        </w:rPr>
      </w:pPr>
    </w:p>
    <w:p w:rsidR="008C3C2D" w:rsidRPr="00E43292" w:rsidRDefault="008C3C2D" w:rsidP="004B1453">
      <w:pPr>
        <w:jc w:val="both"/>
        <w:rPr>
          <w:rFonts w:ascii="XO Thames" w:hAnsi="XO Thames"/>
          <w:sz w:val="24"/>
          <w:szCs w:val="24"/>
        </w:rPr>
      </w:pPr>
    </w:p>
    <w:tbl>
      <w:tblPr>
        <w:tblStyle w:val="af1"/>
        <w:tblW w:w="0" w:type="auto"/>
        <w:jc w:val="right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5"/>
      </w:tblGrid>
      <w:tr w:rsidR="008C3C2D" w:rsidRPr="00E43292" w:rsidTr="008C3C2D">
        <w:trPr>
          <w:jc w:val="right"/>
        </w:trPr>
        <w:tc>
          <w:tcPr>
            <w:tcW w:w="5635" w:type="dxa"/>
          </w:tcPr>
          <w:p w:rsidR="00CE2D0C" w:rsidRPr="00E43292" w:rsidRDefault="00CE2D0C" w:rsidP="00CE2D0C">
            <w:pPr>
              <w:pStyle w:val="aa"/>
              <w:jc w:val="center"/>
              <w:rPr>
                <w:rFonts w:ascii="XO Thames" w:hAnsi="XO Thames"/>
                <w:sz w:val="28"/>
                <w:szCs w:val="28"/>
              </w:rPr>
            </w:pPr>
            <w:r w:rsidRPr="00E43292">
              <w:rPr>
                <w:rFonts w:ascii="XO Thames" w:hAnsi="XO Thames"/>
                <w:sz w:val="28"/>
                <w:szCs w:val="28"/>
              </w:rPr>
              <w:t>УТВЕРЖДАЮ:</w:t>
            </w:r>
          </w:p>
          <w:p w:rsidR="00CE2D0C" w:rsidRPr="00E43292" w:rsidRDefault="00CE2D0C" w:rsidP="00CE2D0C">
            <w:pPr>
              <w:pStyle w:val="aa"/>
              <w:jc w:val="center"/>
              <w:rPr>
                <w:rFonts w:ascii="XO Thames" w:hAnsi="XO Thames"/>
                <w:sz w:val="28"/>
                <w:szCs w:val="28"/>
              </w:rPr>
            </w:pPr>
            <w:r w:rsidRPr="00E43292">
              <w:rPr>
                <w:rFonts w:ascii="XO Thames" w:hAnsi="XO Thames"/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</w:t>
            </w:r>
          </w:p>
          <w:p w:rsidR="00CE2D0C" w:rsidRPr="00E43292" w:rsidRDefault="00CE2D0C" w:rsidP="00CE2D0C">
            <w:pPr>
              <w:pStyle w:val="aa"/>
              <w:jc w:val="center"/>
              <w:rPr>
                <w:rFonts w:ascii="XO Thames" w:hAnsi="XO Thames"/>
                <w:sz w:val="28"/>
                <w:szCs w:val="28"/>
              </w:rPr>
            </w:pPr>
          </w:p>
          <w:p w:rsidR="00CE2D0C" w:rsidRPr="00E43292" w:rsidRDefault="00CE2D0C" w:rsidP="00CE2D0C">
            <w:pPr>
              <w:pStyle w:val="aa"/>
              <w:jc w:val="center"/>
              <w:rPr>
                <w:rFonts w:ascii="XO Thames" w:hAnsi="XO Thames"/>
                <w:sz w:val="28"/>
                <w:szCs w:val="28"/>
              </w:rPr>
            </w:pPr>
            <w:r w:rsidRPr="00E43292">
              <w:rPr>
                <w:rFonts w:ascii="XO Thames" w:hAnsi="XO Thames"/>
                <w:sz w:val="28"/>
                <w:szCs w:val="28"/>
              </w:rPr>
              <w:t>____________________Л.С. Матвиенко</w:t>
            </w:r>
          </w:p>
          <w:p w:rsidR="00CE2D0C" w:rsidRPr="00E43292" w:rsidRDefault="00CE2D0C" w:rsidP="00CE2D0C">
            <w:pPr>
              <w:pStyle w:val="aa"/>
              <w:jc w:val="center"/>
              <w:rPr>
                <w:rFonts w:ascii="XO Thames" w:hAnsi="XO Thames"/>
                <w:sz w:val="28"/>
                <w:szCs w:val="28"/>
              </w:rPr>
            </w:pPr>
          </w:p>
          <w:p w:rsidR="008C3C2D" w:rsidRPr="00E43292" w:rsidRDefault="00CE2D0C" w:rsidP="00CE2D0C">
            <w:pPr>
              <w:spacing w:line="276" w:lineRule="auto"/>
              <w:outlineLvl w:val="0"/>
              <w:rPr>
                <w:rFonts w:ascii="XO Thames" w:hAnsi="XO Thames"/>
                <w:b/>
                <w:snapToGrid w:val="0"/>
                <w:sz w:val="28"/>
                <w:szCs w:val="28"/>
              </w:rPr>
            </w:pPr>
            <w:r w:rsidRPr="00E43292">
              <w:rPr>
                <w:rFonts w:ascii="XO Thames" w:hAnsi="XO Thames"/>
                <w:sz w:val="28"/>
                <w:szCs w:val="28"/>
              </w:rPr>
              <w:t xml:space="preserve">    «      » __________________  2026</w:t>
            </w:r>
          </w:p>
        </w:tc>
      </w:tr>
    </w:tbl>
    <w:p w:rsidR="004B1453" w:rsidRPr="00E43292" w:rsidRDefault="004B1453" w:rsidP="008C3C2D">
      <w:pPr>
        <w:pStyle w:val="ConsPlusTitle"/>
        <w:jc w:val="right"/>
        <w:rPr>
          <w:rFonts w:ascii="XO Thames" w:hAnsi="XO Thames" w:cs="Times New Roman"/>
          <w:sz w:val="28"/>
          <w:szCs w:val="28"/>
        </w:rPr>
      </w:pPr>
    </w:p>
    <w:p w:rsidR="0091739C" w:rsidRPr="00E43292" w:rsidRDefault="008C3C2D" w:rsidP="007428AE">
      <w:pPr>
        <w:pStyle w:val="ConsPlusTitle"/>
        <w:jc w:val="center"/>
        <w:rPr>
          <w:rFonts w:ascii="XO Thames" w:hAnsi="XO Thames" w:cs="Times New Roman"/>
          <w:sz w:val="28"/>
          <w:szCs w:val="28"/>
        </w:rPr>
      </w:pPr>
      <w:r w:rsidRPr="00E43292">
        <w:rPr>
          <w:rFonts w:ascii="XO Thames" w:hAnsi="XO Thames" w:cs="Times New Roman"/>
          <w:sz w:val="28"/>
          <w:szCs w:val="28"/>
        </w:rPr>
        <w:t>ПЛАН МЕРОПРИЯТИЙ</w:t>
      </w:r>
      <w:r w:rsidR="00D131CF" w:rsidRPr="00E43292">
        <w:rPr>
          <w:rFonts w:ascii="XO Thames" w:hAnsi="XO Thames" w:cs="Times New Roman"/>
          <w:sz w:val="28"/>
          <w:szCs w:val="28"/>
        </w:rPr>
        <w:t>,</w:t>
      </w:r>
    </w:p>
    <w:p w:rsidR="00D7295E" w:rsidRPr="00E43292" w:rsidRDefault="007428AE" w:rsidP="007428AE">
      <w:pPr>
        <w:pStyle w:val="ConsPlusTitle"/>
        <w:jc w:val="center"/>
        <w:rPr>
          <w:rFonts w:ascii="XO Thames" w:hAnsi="XO Thames" w:cs="Times New Roman"/>
          <w:sz w:val="28"/>
          <w:szCs w:val="28"/>
        </w:rPr>
      </w:pPr>
      <w:r w:rsidRPr="00E43292">
        <w:rPr>
          <w:rFonts w:ascii="XO Thames" w:hAnsi="XO Thames" w:cs="Times New Roman"/>
          <w:sz w:val="28"/>
          <w:szCs w:val="28"/>
        </w:rPr>
        <w:t xml:space="preserve"> проводимых в рамках Д</w:t>
      </w:r>
      <w:r w:rsidR="00D131CF" w:rsidRPr="00E43292">
        <w:rPr>
          <w:rFonts w:ascii="XO Thames" w:hAnsi="XO Thames" w:cs="Times New Roman"/>
          <w:sz w:val="28"/>
          <w:szCs w:val="28"/>
        </w:rPr>
        <w:t xml:space="preserve">есятилетия детства </w:t>
      </w:r>
      <w:r w:rsidR="00D7295E" w:rsidRPr="00E43292">
        <w:rPr>
          <w:rFonts w:ascii="XO Thames" w:hAnsi="XO Thames" w:cs="Times New Roman"/>
          <w:sz w:val="28"/>
          <w:szCs w:val="28"/>
        </w:rPr>
        <w:t>на период до 2027 года</w:t>
      </w:r>
      <w:r w:rsidR="008C3C2D" w:rsidRPr="00E43292">
        <w:rPr>
          <w:rFonts w:ascii="XO Thames" w:hAnsi="XO Thames" w:cs="Times New Roman"/>
          <w:sz w:val="28"/>
          <w:szCs w:val="28"/>
        </w:rPr>
        <w:t>,</w:t>
      </w:r>
    </w:p>
    <w:p w:rsidR="00D131CF" w:rsidRDefault="008C3C2D" w:rsidP="000721F6">
      <w:pPr>
        <w:pStyle w:val="ConsPlusTitle"/>
        <w:jc w:val="center"/>
        <w:rPr>
          <w:rFonts w:ascii="XO Thames" w:hAnsi="XO Thames" w:cs="Times New Roman"/>
          <w:sz w:val="28"/>
          <w:szCs w:val="28"/>
        </w:rPr>
      </w:pPr>
      <w:r w:rsidRPr="00E43292">
        <w:rPr>
          <w:rFonts w:ascii="XO Thames" w:hAnsi="XO Thames" w:cs="Times New Roman"/>
          <w:sz w:val="28"/>
          <w:szCs w:val="28"/>
        </w:rPr>
        <w:t>на территории Красносулинского района</w:t>
      </w:r>
    </w:p>
    <w:p w:rsidR="000721F6" w:rsidRPr="000721F6" w:rsidRDefault="000721F6" w:rsidP="000721F6">
      <w:pPr>
        <w:pStyle w:val="ConsPlusTitle"/>
        <w:jc w:val="center"/>
        <w:rPr>
          <w:rFonts w:ascii="XO Thames" w:hAnsi="XO Thames" w:cs="Times New Roman"/>
          <w:sz w:val="28"/>
          <w:szCs w:val="28"/>
        </w:rPr>
      </w:pPr>
    </w:p>
    <w:tbl>
      <w:tblPr>
        <w:tblStyle w:val="TableNormal"/>
        <w:tblW w:w="15309" w:type="dxa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827"/>
        <w:gridCol w:w="3119"/>
        <w:gridCol w:w="2126"/>
        <w:gridCol w:w="5670"/>
      </w:tblGrid>
      <w:tr w:rsidR="00E43292" w:rsidRPr="00E43292" w:rsidTr="00E43292">
        <w:trPr>
          <w:trHeight w:val="80"/>
          <w:tblHeader/>
        </w:trPr>
        <w:tc>
          <w:tcPr>
            <w:tcW w:w="567" w:type="dxa"/>
          </w:tcPr>
          <w:p w:rsidR="00E43292" w:rsidRPr="00E43292" w:rsidRDefault="00E43292" w:rsidP="0070428D">
            <w:pPr>
              <w:pStyle w:val="aa"/>
              <w:spacing w:line="257" w:lineRule="auto"/>
              <w:jc w:val="center"/>
              <w:rPr>
                <w:rFonts w:ascii="XO Thames" w:hAnsi="XO Thames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b/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3827" w:type="dxa"/>
          </w:tcPr>
          <w:p w:rsidR="00E43292" w:rsidRPr="00E43292" w:rsidRDefault="00E43292" w:rsidP="0070428D">
            <w:pPr>
              <w:pStyle w:val="aa"/>
              <w:spacing w:line="257" w:lineRule="auto"/>
              <w:ind w:left="142" w:right="87"/>
              <w:jc w:val="center"/>
              <w:rPr>
                <w:rFonts w:ascii="XO Thames" w:hAnsi="XO Thames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19" w:type="dxa"/>
          </w:tcPr>
          <w:p w:rsidR="00E43292" w:rsidRPr="00E43292" w:rsidRDefault="00E43292" w:rsidP="00E43292">
            <w:pPr>
              <w:pStyle w:val="aa"/>
              <w:spacing w:line="257" w:lineRule="auto"/>
              <w:ind w:left="196" w:right="142"/>
              <w:jc w:val="center"/>
              <w:rPr>
                <w:rFonts w:ascii="XO Thames" w:hAnsi="XO Thames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b/>
                <w:spacing w:val="-1"/>
                <w:sz w:val="26"/>
                <w:szCs w:val="26"/>
              </w:rPr>
              <w:t xml:space="preserve">Ответственные </w:t>
            </w:r>
            <w:r w:rsidRPr="00E43292">
              <w:rPr>
                <w:rFonts w:ascii="XO Thames" w:hAnsi="XO Thames" w:cs="Times New Roman"/>
                <w:b/>
                <w:sz w:val="26"/>
                <w:szCs w:val="26"/>
              </w:rPr>
              <w:t xml:space="preserve">исполнители </w:t>
            </w:r>
          </w:p>
        </w:tc>
        <w:tc>
          <w:tcPr>
            <w:tcW w:w="2126" w:type="dxa"/>
          </w:tcPr>
          <w:p w:rsidR="00E43292" w:rsidRDefault="00E43292" w:rsidP="0070428D">
            <w:pPr>
              <w:pStyle w:val="aa"/>
              <w:spacing w:line="257" w:lineRule="auto"/>
              <w:jc w:val="center"/>
              <w:rPr>
                <w:rFonts w:ascii="XO Thames" w:hAnsi="XO Thames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XO Thames" w:hAnsi="XO Thames" w:cs="Times New Roman"/>
                <w:b/>
                <w:sz w:val="26"/>
                <w:szCs w:val="26"/>
              </w:rPr>
              <w:t>Срок</w:t>
            </w:r>
          </w:p>
          <w:p w:rsidR="00E43292" w:rsidRPr="00E43292" w:rsidRDefault="00E43292" w:rsidP="0070428D">
            <w:pPr>
              <w:pStyle w:val="aa"/>
              <w:spacing w:line="257" w:lineRule="auto"/>
              <w:jc w:val="center"/>
              <w:rPr>
                <w:rFonts w:ascii="XO Thames" w:hAnsi="XO Thames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b/>
                <w:sz w:val="26"/>
                <w:szCs w:val="26"/>
              </w:rPr>
              <w:t>реализации</w:t>
            </w:r>
          </w:p>
        </w:tc>
        <w:tc>
          <w:tcPr>
            <w:tcW w:w="5670" w:type="dxa"/>
          </w:tcPr>
          <w:p w:rsidR="00E43292" w:rsidRPr="00E43292" w:rsidRDefault="00E43292" w:rsidP="0070428D">
            <w:pPr>
              <w:pStyle w:val="aa"/>
              <w:spacing w:line="257" w:lineRule="auto"/>
              <w:ind w:left="142" w:right="283"/>
              <w:jc w:val="center"/>
              <w:rPr>
                <w:rFonts w:ascii="XO Thames" w:hAnsi="XO Thames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b/>
                <w:sz w:val="26"/>
                <w:szCs w:val="26"/>
              </w:rPr>
              <w:t>Ожидаемый результат</w:t>
            </w:r>
          </w:p>
        </w:tc>
      </w:tr>
      <w:tr w:rsidR="00412591" w:rsidRPr="00E43292" w:rsidTr="00E43292">
        <w:trPr>
          <w:trHeight w:val="80"/>
          <w:tblHeader/>
        </w:trPr>
        <w:tc>
          <w:tcPr>
            <w:tcW w:w="567" w:type="dxa"/>
          </w:tcPr>
          <w:p w:rsidR="00412591" w:rsidRPr="00E43292" w:rsidRDefault="00412591" w:rsidP="0070428D">
            <w:pPr>
              <w:pStyle w:val="aa"/>
              <w:spacing w:line="257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</w:t>
            </w:r>
          </w:p>
        </w:tc>
        <w:tc>
          <w:tcPr>
            <w:tcW w:w="3827" w:type="dxa"/>
          </w:tcPr>
          <w:p w:rsidR="00412591" w:rsidRPr="00E43292" w:rsidRDefault="00412591" w:rsidP="0070428D">
            <w:pPr>
              <w:pStyle w:val="aa"/>
              <w:spacing w:line="257" w:lineRule="auto"/>
              <w:ind w:left="142" w:right="87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2</w:t>
            </w:r>
          </w:p>
        </w:tc>
        <w:tc>
          <w:tcPr>
            <w:tcW w:w="3119" w:type="dxa"/>
          </w:tcPr>
          <w:p w:rsidR="00412591" w:rsidRPr="00E43292" w:rsidRDefault="00412591" w:rsidP="0070428D">
            <w:pPr>
              <w:pStyle w:val="aa"/>
              <w:spacing w:line="257" w:lineRule="auto"/>
              <w:ind w:left="196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3</w:t>
            </w:r>
          </w:p>
        </w:tc>
        <w:tc>
          <w:tcPr>
            <w:tcW w:w="2126" w:type="dxa"/>
          </w:tcPr>
          <w:p w:rsidR="00412591" w:rsidRPr="00E43292" w:rsidRDefault="00412591" w:rsidP="0070428D">
            <w:pPr>
              <w:pStyle w:val="aa"/>
              <w:spacing w:line="257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4</w:t>
            </w:r>
          </w:p>
        </w:tc>
        <w:tc>
          <w:tcPr>
            <w:tcW w:w="5670" w:type="dxa"/>
          </w:tcPr>
          <w:p w:rsidR="00412591" w:rsidRPr="00E43292" w:rsidRDefault="00412591" w:rsidP="0070428D">
            <w:pPr>
              <w:pStyle w:val="aa"/>
              <w:spacing w:line="257" w:lineRule="auto"/>
              <w:ind w:left="142" w:right="283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5</w:t>
            </w:r>
          </w:p>
        </w:tc>
      </w:tr>
      <w:tr w:rsidR="0070428D" w:rsidRPr="00E43292" w:rsidTr="00E43292">
        <w:trPr>
          <w:trHeight w:val="473"/>
        </w:trPr>
        <w:tc>
          <w:tcPr>
            <w:tcW w:w="15309" w:type="dxa"/>
            <w:gridSpan w:val="5"/>
          </w:tcPr>
          <w:p w:rsidR="0070428D" w:rsidRPr="00E43292" w:rsidRDefault="0070428D" w:rsidP="00400215">
            <w:pPr>
              <w:pStyle w:val="ae"/>
              <w:numPr>
                <w:ilvl w:val="0"/>
                <w:numId w:val="4"/>
              </w:numPr>
              <w:tabs>
                <w:tab w:val="left" w:pos="6454"/>
              </w:tabs>
              <w:spacing w:before="0" w:line="257" w:lineRule="auto"/>
              <w:ind w:left="714" w:hanging="357"/>
              <w:jc w:val="center"/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  <w:t>Здоровьесбережение с</w:t>
            </w:r>
            <w:r w:rsidRPr="00E43292">
              <w:rPr>
                <w:rFonts w:ascii="XO Thames" w:hAnsi="XO Thames" w:cs="Times New Roman"/>
                <w:b/>
                <w:color w:val="0D0D0D" w:themeColor="text1" w:themeTint="F2"/>
                <w:spacing w:val="-2"/>
                <w:sz w:val="26"/>
                <w:szCs w:val="26"/>
              </w:rPr>
              <w:t xml:space="preserve"> </w:t>
            </w:r>
            <w:r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  <w:t>детства</w:t>
            </w:r>
          </w:p>
        </w:tc>
      </w:tr>
      <w:tr w:rsidR="00412591" w:rsidRPr="00E43292" w:rsidTr="00E43292">
        <w:trPr>
          <w:trHeight w:val="503"/>
        </w:trPr>
        <w:tc>
          <w:tcPr>
            <w:tcW w:w="567" w:type="dxa"/>
          </w:tcPr>
          <w:p w:rsidR="00412591" w:rsidRPr="00E43292" w:rsidRDefault="00412591" w:rsidP="00D131CF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1.</w:t>
            </w:r>
          </w:p>
        </w:tc>
        <w:tc>
          <w:tcPr>
            <w:tcW w:w="3827" w:type="dxa"/>
          </w:tcPr>
          <w:p w:rsidR="00412591" w:rsidRPr="00E43292" w:rsidRDefault="00412591" w:rsidP="004B1453">
            <w:pPr>
              <w:pStyle w:val="aa"/>
              <w:ind w:left="142" w:right="87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Разработка и принятие дополнительных мер по снижению потребления табака и иной никотинсодержащей продукции и алкоголя несовершеннолетними</w:t>
            </w:r>
          </w:p>
        </w:tc>
        <w:tc>
          <w:tcPr>
            <w:tcW w:w="3119" w:type="dxa"/>
          </w:tcPr>
          <w:p w:rsidR="00412591" w:rsidRPr="00E43292" w:rsidRDefault="00DD3B40" w:rsidP="00DD3B40">
            <w:pPr>
              <w:pStyle w:val="aa"/>
              <w:spacing w:line="252" w:lineRule="auto"/>
              <w:ind w:left="196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sz w:val="26"/>
                <w:szCs w:val="26"/>
                <w:lang w:val="ru-RU"/>
              </w:rPr>
              <w:t>М</w:t>
            </w:r>
            <w:r w:rsidR="00412591" w:rsidRPr="00E43292">
              <w:rPr>
                <w:rFonts w:ascii="XO Thames" w:hAnsi="XO Thames" w:cs="Times New Roman"/>
                <w:sz w:val="26"/>
                <w:szCs w:val="26"/>
                <w:lang w:val="ru-RU"/>
              </w:rPr>
              <w:t>ежведомственная</w:t>
            </w:r>
            <w:r w:rsidRPr="00E43292">
              <w:rPr>
                <w:rFonts w:ascii="XO Thames" w:hAnsi="XO Thames" w:cs="Times New Roman"/>
                <w:sz w:val="26"/>
                <w:szCs w:val="26"/>
                <w:lang w:val="ru-RU"/>
              </w:rPr>
              <w:t xml:space="preserve"> </w:t>
            </w:r>
            <w:r w:rsidR="00412591" w:rsidRPr="00E43292">
              <w:rPr>
                <w:rFonts w:ascii="XO Thames" w:hAnsi="XO Thames" w:cs="Times New Roman"/>
                <w:sz w:val="26"/>
                <w:szCs w:val="26"/>
                <w:lang w:val="ru-RU"/>
              </w:rPr>
              <w:t>антинаркотическая лекторская группа Красносулинского района</w:t>
            </w:r>
          </w:p>
        </w:tc>
        <w:tc>
          <w:tcPr>
            <w:tcW w:w="2126" w:type="dxa"/>
          </w:tcPr>
          <w:p w:rsidR="00412591" w:rsidRPr="00E43292" w:rsidRDefault="00412591" w:rsidP="00412591">
            <w:pPr>
              <w:pStyle w:val="aa"/>
              <w:spacing w:line="252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7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 xml:space="preserve"> годы</w:t>
            </w:r>
          </w:p>
        </w:tc>
        <w:tc>
          <w:tcPr>
            <w:tcW w:w="5670" w:type="dxa"/>
          </w:tcPr>
          <w:p w:rsidR="004556BD" w:rsidRPr="004556BD" w:rsidRDefault="004556BD" w:rsidP="004556BD">
            <w:pPr>
              <w:tabs>
                <w:tab w:val="left" w:pos="2460"/>
              </w:tabs>
              <w:jc w:val="center"/>
              <w:rPr>
                <w:rFonts w:ascii="XO Thames" w:hAnsi="XO Thames"/>
                <w:sz w:val="26"/>
                <w:szCs w:val="26"/>
                <w:lang w:val="ru-RU"/>
              </w:rPr>
            </w:pPr>
            <w:r>
              <w:rPr>
                <w:rFonts w:ascii="XO Thames" w:hAnsi="XO Thames"/>
                <w:sz w:val="26"/>
                <w:szCs w:val="26"/>
                <w:lang w:val="ru-RU"/>
              </w:rPr>
              <w:t>актуализирован и реализован  план работы</w:t>
            </w:r>
          </w:p>
          <w:p w:rsidR="004556BD" w:rsidRPr="004556BD" w:rsidRDefault="004556BD" w:rsidP="004556BD">
            <w:pPr>
              <w:tabs>
                <w:tab w:val="left" w:pos="2460"/>
              </w:tabs>
              <w:jc w:val="center"/>
              <w:rPr>
                <w:rFonts w:ascii="XO Thames" w:hAnsi="XO Thames"/>
                <w:sz w:val="26"/>
                <w:szCs w:val="26"/>
                <w:lang w:val="ru-RU"/>
              </w:rPr>
            </w:pPr>
            <w:r w:rsidRPr="004556BD">
              <w:rPr>
                <w:rFonts w:ascii="XO Thames" w:hAnsi="XO Thames"/>
                <w:sz w:val="26"/>
                <w:szCs w:val="26"/>
                <w:lang w:val="ru-RU"/>
              </w:rPr>
              <w:t xml:space="preserve">межведомственной антинароктической лекторской группы </w:t>
            </w:r>
            <w:r>
              <w:rPr>
                <w:rFonts w:ascii="XO Thames" w:hAnsi="XO Thames"/>
                <w:sz w:val="26"/>
                <w:szCs w:val="26"/>
                <w:lang w:val="ru-RU"/>
              </w:rPr>
              <w:t xml:space="preserve"> Красносулинского района</w:t>
            </w:r>
          </w:p>
          <w:p w:rsidR="00412591" w:rsidRPr="00E43292" w:rsidRDefault="00412591" w:rsidP="0070428D">
            <w:pPr>
              <w:pStyle w:val="aa"/>
              <w:spacing w:line="252" w:lineRule="auto"/>
              <w:ind w:left="142" w:right="283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</w:p>
        </w:tc>
      </w:tr>
      <w:tr w:rsidR="00412591" w:rsidRPr="00E43292" w:rsidTr="00E43292">
        <w:trPr>
          <w:trHeight w:val="503"/>
        </w:trPr>
        <w:tc>
          <w:tcPr>
            <w:tcW w:w="567" w:type="dxa"/>
          </w:tcPr>
          <w:p w:rsidR="00412591" w:rsidRPr="00E43292" w:rsidRDefault="00412591" w:rsidP="005A6DC0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2.</w:t>
            </w:r>
          </w:p>
        </w:tc>
        <w:tc>
          <w:tcPr>
            <w:tcW w:w="3827" w:type="dxa"/>
          </w:tcPr>
          <w:p w:rsidR="00412591" w:rsidRPr="00E43292" w:rsidRDefault="00412591" w:rsidP="005A6DC0">
            <w:pPr>
              <w:pStyle w:val="aa"/>
              <w:ind w:left="142" w:right="87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Обеспечение здорового питания школьников, организация горячих завтраков, обедов разных возрастных групп</w:t>
            </w:r>
          </w:p>
        </w:tc>
        <w:tc>
          <w:tcPr>
            <w:tcW w:w="3119" w:type="dxa"/>
          </w:tcPr>
          <w:p w:rsidR="00412591" w:rsidRPr="00E43292" w:rsidRDefault="00412591" w:rsidP="00412591">
            <w:pPr>
              <w:pStyle w:val="aa"/>
              <w:ind w:left="196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412591" w:rsidRPr="00E43292" w:rsidRDefault="00412591" w:rsidP="00412591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412591" w:rsidRPr="00E43292" w:rsidRDefault="00412591" w:rsidP="005A6DC0">
            <w:pPr>
              <w:pStyle w:val="aa"/>
              <w:ind w:left="142" w:right="283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увеличен охват обучающихся горячим питанием, предоставление мер социальной поддержки при организации питания</w:t>
            </w:r>
          </w:p>
        </w:tc>
      </w:tr>
      <w:tr w:rsidR="00412591" w:rsidRPr="00E43292" w:rsidTr="000721F6">
        <w:trPr>
          <w:trHeight w:val="433"/>
        </w:trPr>
        <w:tc>
          <w:tcPr>
            <w:tcW w:w="567" w:type="dxa"/>
          </w:tcPr>
          <w:p w:rsidR="00412591" w:rsidRPr="00E43292" w:rsidRDefault="00412591" w:rsidP="005A6DC0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3.</w:t>
            </w:r>
          </w:p>
        </w:tc>
        <w:tc>
          <w:tcPr>
            <w:tcW w:w="3827" w:type="dxa"/>
          </w:tcPr>
          <w:p w:rsidR="00412591" w:rsidRPr="00E43292" w:rsidRDefault="00412591" w:rsidP="004556BD">
            <w:pPr>
              <w:pStyle w:val="aa"/>
              <w:ind w:right="87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Формирование информационно - методической базы для создания системы профилактики школьно</w:t>
            </w:r>
            <w:r w:rsidR="00096FA4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-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 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обусловленных заболеваний среди обучающихся</w:t>
            </w:r>
          </w:p>
        </w:tc>
        <w:tc>
          <w:tcPr>
            <w:tcW w:w="3119" w:type="dxa"/>
          </w:tcPr>
          <w:p w:rsidR="00412591" w:rsidRPr="00E43292" w:rsidRDefault="00096FA4" w:rsidP="004556BD">
            <w:pPr>
              <w:pStyle w:val="aa"/>
              <w:ind w:left="196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412591" w:rsidRPr="00E43292" w:rsidRDefault="00412591" w:rsidP="004556B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412591" w:rsidRPr="00E43292" w:rsidRDefault="00096FA4" w:rsidP="004556BD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внедрены</w:t>
            </w:r>
            <w:r w:rsidR="00412591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 рекомендации по использованию компьютерных технологий и электронного обучения в работе с обучающимися;</w:t>
            </w:r>
          </w:p>
          <w:p w:rsidR="00412591" w:rsidRPr="00E43292" w:rsidRDefault="00412591" w:rsidP="004556BD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реализованы мероприятия, направленные на формирование безопасного поведения во время занятий физической культурой и спортом;</w:t>
            </w:r>
          </w:p>
          <w:p w:rsidR="00412591" w:rsidRPr="00E43292" w:rsidRDefault="00412591" w:rsidP="004556BD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подготовлены аналитические материалы по состоянию детского травматизма</w:t>
            </w:r>
          </w:p>
        </w:tc>
      </w:tr>
      <w:tr w:rsidR="00096FA4" w:rsidRPr="00E43292" w:rsidTr="00E43292">
        <w:trPr>
          <w:trHeight w:val="503"/>
        </w:trPr>
        <w:tc>
          <w:tcPr>
            <w:tcW w:w="567" w:type="dxa"/>
          </w:tcPr>
          <w:p w:rsidR="00096FA4" w:rsidRPr="00E43292" w:rsidRDefault="00096FA4" w:rsidP="005A6DC0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4.</w:t>
            </w:r>
          </w:p>
        </w:tc>
        <w:tc>
          <w:tcPr>
            <w:tcW w:w="3827" w:type="dxa"/>
          </w:tcPr>
          <w:p w:rsidR="00096FA4" w:rsidRPr="00E43292" w:rsidRDefault="00096FA4" w:rsidP="004556BD">
            <w:pPr>
              <w:pStyle w:val="aa"/>
              <w:ind w:right="87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Совершенствование механизмов организации мониторинга состояния здоровья обучающихся</w:t>
            </w:r>
          </w:p>
        </w:tc>
        <w:tc>
          <w:tcPr>
            <w:tcW w:w="3119" w:type="dxa"/>
          </w:tcPr>
          <w:p w:rsidR="00096FA4" w:rsidRPr="00E43292" w:rsidRDefault="00DD3B40" w:rsidP="004556BD">
            <w:pPr>
              <w:pStyle w:val="aa"/>
              <w:ind w:left="196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096FA4" w:rsidRPr="00E43292" w:rsidRDefault="00096FA4" w:rsidP="004556B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096FA4" w:rsidRPr="00E43292" w:rsidRDefault="00096FA4" w:rsidP="004556BD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созданы необходимые</w:t>
            </w:r>
          </w:p>
          <w:p w:rsidR="00096FA4" w:rsidRPr="00E43292" w:rsidRDefault="00096FA4" w:rsidP="004556BD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условия для охраны и укрепления здоровья обучающихся</w:t>
            </w:r>
          </w:p>
        </w:tc>
      </w:tr>
      <w:tr w:rsidR="00D131CF" w:rsidRPr="00E43292" w:rsidTr="00E43292">
        <w:trPr>
          <w:trHeight w:val="465"/>
        </w:trPr>
        <w:tc>
          <w:tcPr>
            <w:tcW w:w="15309" w:type="dxa"/>
            <w:gridSpan w:val="5"/>
          </w:tcPr>
          <w:p w:rsidR="00D131CF" w:rsidRPr="00E43292" w:rsidRDefault="00D131CF" w:rsidP="000D0D5B">
            <w:pPr>
              <w:pStyle w:val="ae"/>
              <w:numPr>
                <w:ilvl w:val="0"/>
                <w:numId w:val="4"/>
              </w:numPr>
              <w:tabs>
                <w:tab w:val="left" w:pos="287"/>
                <w:tab w:val="left" w:pos="6550"/>
              </w:tabs>
              <w:spacing w:before="64" w:line="216" w:lineRule="auto"/>
              <w:ind w:left="4" w:firstLine="0"/>
              <w:jc w:val="center"/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  <w:t>Благополучие семей с</w:t>
            </w:r>
            <w:r w:rsidRPr="00E43292">
              <w:rPr>
                <w:rFonts w:ascii="XO Thames" w:hAnsi="XO Thames" w:cs="Times New Roman"/>
                <w:b/>
                <w:color w:val="0D0D0D" w:themeColor="text1" w:themeTint="F2"/>
                <w:spacing w:val="-2"/>
                <w:sz w:val="26"/>
                <w:szCs w:val="26"/>
              </w:rPr>
              <w:t xml:space="preserve"> </w:t>
            </w:r>
            <w:r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  <w:t>детьми</w:t>
            </w:r>
          </w:p>
        </w:tc>
      </w:tr>
      <w:tr w:rsidR="00C60F01" w:rsidRPr="00E43292" w:rsidTr="00E43292">
        <w:trPr>
          <w:trHeight w:val="1050"/>
        </w:trPr>
        <w:tc>
          <w:tcPr>
            <w:tcW w:w="567" w:type="dxa"/>
          </w:tcPr>
          <w:p w:rsidR="00C60F01" w:rsidRPr="00E43292" w:rsidRDefault="00C60F01" w:rsidP="00A46F3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5.</w:t>
            </w:r>
          </w:p>
        </w:tc>
        <w:tc>
          <w:tcPr>
            <w:tcW w:w="3827" w:type="dxa"/>
          </w:tcPr>
          <w:p w:rsidR="00C60F01" w:rsidRPr="00E43292" w:rsidRDefault="00C60F01" w:rsidP="007F392E">
            <w:pPr>
              <w:pStyle w:val="aa"/>
              <w:spacing w:line="216" w:lineRule="auto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Совершенствование межведомственного взаимодействия при ограничении, лишении родителей родительских прав и отобрании детей при непосредственной угрозе их жизни и здоровью</w:t>
            </w:r>
          </w:p>
        </w:tc>
        <w:tc>
          <w:tcPr>
            <w:tcW w:w="3119" w:type="dxa"/>
          </w:tcPr>
          <w:p w:rsidR="00C60F01" w:rsidRPr="00E43292" w:rsidRDefault="00190630" w:rsidP="00190630">
            <w:pPr>
              <w:pStyle w:val="aa"/>
              <w:spacing w:line="216" w:lineRule="auto"/>
              <w:ind w:left="142" w:right="188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Органы системы профилактики </w:t>
            </w:r>
            <w:r w:rsidR="00C60F01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социальны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е</w:t>
            </w:r>
            <w:r w:rsidR="00C60F01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 педагог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и</w:t>
            </w:r>
            <w:r w:rsidR="00C60F01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, психолог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и общеобразовательных учреждений</w:t>
            </w:r>
          </w:p>
        </w:tc>
        <w:tc>
          <w:tcPr>
            <w:tcW w:w="2126" w:type="dxa"/>
          </w:tcPr>
          <w:p w:rsidR="00C60F01" w:rsidRPr="00E43292" w:rsidRDefault="00C60F01" w:rsidP="00A46F3D">
            <w:pPr>
              <w:pStyle w:val="aa"/>
              <w:spacing w:line="216" w:lineRule="auto"/>
              <w:ind w:left="142" w:right="188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C60F01" w:rsidRPr="00E43292" w:rsidRDefault="00C60F01" w:rsidP="004556BD">
            <w:pPr>
              <w:pStyle w:val="aa"/>
              <w:ind w:left="142" w:right="188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сокращение количества детей, оставшихся без попечения родителей;</w:t>
            </w:r>
          </w:p>
          <w:p w:rsidR="00C60F01" w:rsidRPr="00E43292" w:rsidRDefault="00C60F01" w:rsidP="003B7589">
            <w:pPr>
              <w:pStyle w:val="TableParagraph"/>
              <w:ind w:left="107" w:right="416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сокращение числа неправомерных решений об отобрании детей у родителей</w:t>
            </w:r>
          </w:p>
        </w:tc>
      </w:tr>
      <w:tr w:rsidR="00DD3B40" w:rsidRPr="00E43292" w:rsidTr="00E43292">
        <w:trPr>
          <w:trHeight w:val="1050"/>
        </w:trPr>
        <w:tc>
          <w:tcPr>
            <w:tcW w:w="567" w:type="dxa"/>
          </w:tcPr>
          <w:p w:rsidR="00DD3B40" w:rsidRPr="00E43292" w:rsidRDefault="00DD3B40" w:rsidP="00302456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6.</w:t>
            </w:r>
          </w:p>
        </w:tc>
        <w:tc>
          <w:tcPr>
            <w:tcW w:w="3827" w:type="dxa"/>
          </w:tcPr>
          <w:p w:rsidR="00DD3B40" w:rsidRPr="00E43292" w:rsidRDefault="00DD3B40" w:rsidP="00302456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Совершенствование статистических форм сбора информации в области профилактики социального сиротства</w:t>
            </w:r>
          </w:p>
        </w:tc>
        <w:tc>
          <w:tcPr>
            <w:tcW w:w="3119" w:type="dxa"/>
          </w:tcPr>
          <w:p w:rsidR="00DD3B40" w:rsidRPr="00E43292" w:rsidRDefault="00DD3B40" w:rsidP="00302456">
            <w:pPr>
              <w:pStyle w:val="aa"/>
              <w:ind w:left="142" w:right="188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DD3B40" w:rsidRPr="00E43292" w:rsidRDefault="00DD3B40" w:rsidP="00302456">
            <w:pPr>
              <w:pStyle w:val="aa"/>
              <w:ind w:left="142" w:right="188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DD3B40" w:rsidRPr="00E43292" w:rsidRDefault="00DD3B40" w:rsidP="000D0D5B">
            <w:pPr>
              <w:pStyle w:val="TableParagraph"/>
              <w:ind w:left="107" w:right="416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разработка предложений по изменению содержания статистических форм и сбор информации по новым формам Росстата</w:t>
            </w:r>
          </w:p>
        </w:tc>
      </w:tr>
      <w:tr w:rsidR="00302456" w:rsidRPr="00E43292" w:rsidTr="00E43292">
        <w:trPr>
          <w:trHeight w:val="361"/>
        </w:trPr>
        <w:tc>
          <w:tcPr>
            <w:tcW w:w="15309" w:type="dxa"/>
            <w:gridSpan w:val="5"/>
          </w:tcPr>
          <w:p w:rsidR="00302456" w:rsidRPr="00E43292" w:rsidRDefault="004556BD" w:rsidP="004556BD">
            <w:pPr>
              <w:pStyle w:val="ae"/>
              <w:tabs>
                <w:tab w:val="left" w:pos="5235"/>
              </w:tabs>
              <w:spacing w:before="0"/>
              <w:ind w:left="714" w:firstLine="0"/>
              <w:jc w:val="center"/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</w:pPr>
            <w:r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  <w:t>III</w:t>
            </w:r>
            <w:r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  <w:t xml:space="preserve">. </w:t>
            </w:r>
            <w:r w:rsidR="00302456"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  <w:t>Всестороннее развитие, обучение, воспитание</w:t>
            </w:r>
            <w:r w:rsidR="00302456" w:rsidRPr="00E43292">
              <w:rPr>
                <w:rFonts w:ascii="XO Thames" w:hAnsi="XO Thames" w:cs="Times New Roman"/>
                <w:b/>
                <w:color w:val="0D0D0D" w:themeColor="text1" w:themeTint="F2"/>
                <w:spacing w:val="-5"/>
                <w:sz w:val="26"/>
                <w:szCs w:val="26"/>
                <w:lang w:val="ru-RU"/>
              </w:rPr>
              <w:t xml:space="preserve"> </w:t>
            </w:r>
            <w:r w:rsidR="00302456"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  <w:t>детей</w:t>
            </w:r>
          </w:p>
        </w:tc>
      </w:tr>
      <w:tr w:rsidR="00DD3B40" w:rsidRPr="00E43292" w:rsidTr="00E43292">
        <w:trPr>
          <w:trHeight w:val="735"/>
        </w:trPr>
        <w:tc>
          <w:tcPr>
            <w:tcW w:w="567" w:type="dxa"/>
          </w:tcPr>
          <w:p w:rsidR="00DD3B40" w:rsidRPr="00E43292" w:rsidRDefault="00DD3B40" w:rsidP="00302456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7.</w:t>
            </w:r>
          </w:p>
        </w:tc>
        <w:tc>
          <w:tcPr>
            <w:tcW w:w="3827" w:type="dxa"/>
          </w:tcPr>
          <w:p w:rsidR="00DD3B40" w:rsidRPr="00E43292" w:rsidRDefault="00DD3B40" w:rsidP="00302456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Организация правового просвещения детей, родителей (законных представителей), специалистов, работающих с детьми и в интересах детей</w:t>
            </w:r>
          </w:p>
        </w:tc>
        <w:tc>
          <w:tcPr>
            <w:tcW w:w="3119" w:type="dxa"/>
          </w:tcPr>
          <w:p w:rsidR="00DD3B40" w:rsidRPr="00E43292" w:rsidRDefault="00DD3B40" w:rsidP="00302456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sz w:val="26"/>
                <w:szCs w:val="26"/>
                <w:lang w:val="ru-RU"/>
              </w:rPr>
              <w:t xml:space="preserve">Межведомственная антинаркотическая лекторская группа </w:t>
            </w:r>
          </w:p>
        </w:tc>
        <w:tc>
          <w:tcPr>
            <w:tcW w:w="2126" w:type="dxa"/>
          </w:tcPr>
          <w:p w:rsidR="00DD3B40" w:rsidRPr="00E43292" w:rsidRDefault="00DD3B40" w:rsidP="00302456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DD3B40" w:rsidRPr="00E43292" w:rsidRDefault="00DD3B40" w:rsidP="00DD3B40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реализованы мероприятия по повышению уровня правовой грамотности детей, родителей (законных представителей), по вопросам защиты прав и интересов детей и семей с детьми</w:t>
            </w:r>
          </w:p>
        </w:tc>
      </w:tr>
      <w:tr w:rsidR="000374F6" w:rsidRPr="00E43292" w:rsidTr="00E43292">
        <w:trPr>
          <w:trHeight w:val="414"/>
        </w:trPr>
        <w:tc>
          <w:tcPr>
            <w:tcW w:w="567" w:type="dxa"/>
          </w:tcPr>
          <w:p w:rsidR="000374F6" w:rsidRPr="00E43292" w:rsidRDefault="000374F6" w:rsidP="00543A7F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8.</w:t>
            </w:r>
          </w:p>
        </w:tc>
        <w:tc>
          <w:tcPr>
            <w:tcW w:w="3827" w:type="dxa"/>
          </w:tcPr>
          <w:p w:rsidR="000374F6" w:rsidRPr="00E43292" w:rsidRDefault="000374F6" w:rsidP="008B10A5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Создание  условий для увеличения охвата детей в 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возрасте от 6 до 18 лет дополнительными общеобразовательными программами</w:t>
            </w:r>
          </w:p>
        </w:tc>
        <w:tc>
          <w:tcPr>
            <w:tcW w:w="3119" w:type="dxa"/>
          </w:tcPr>
          <w:p w:rsidR="000374F6" w:rsidRPr="00E43292" w:rsidRDefault="00AD1824" w:rsidP="00AD1824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 xml:space="preserve">Директора общеобразовательных 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учреждений</w:t>
            </w:r>
          </w:p>
        </w:tc>
        <w:tc>
          <w:tcPr>
            <w:tcW w:w="2126" w:type="dxa"/>
          </w:tcPr>
          <w:p w:rsidR="000374F6" w:rsidRPr="00E43292" w:rsidRDefault="000374F6" w:rsidP="00543A7F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lastRenderedPageBreak/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0374F6" w:rsidRPr="00E43292" w:rsidRDefault="000374F6" w:rsidP="00543A7F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увеличено охвата детей в возрасте </w:t>
            </w:r>
          </w:p>
          <w:p w:rsidR="000374F6" w:rsidRPr="00E43292" w:rsidRDefault="000374F6" w:rsidP="001E38BF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от 6 до 18 лет дополнительными  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 xml:space="preserve">общеобразовательными программами до среднеобластного уровня </w:t>
            </w:r>
          </w:p>
        </w:tc>
      </w:tr>
      <w:tr w:rsidR="00E73044" w:rsidRPr="00E43292" w:rsidTr="00E43292">
        <w:trPr>
          <w:trHeight w:val="735"/>
        </w:trPr>
        <w:tc>
          <w:tcPr>
            <w:tcW w:w="567" w:type="dxa"/>
          </w:tcPr>
          <w:p w:rsidR="00E73044" w:rsidRPr="00E43292" w:rsidRDefault="00E73044" w:rsidP="00543A7F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9.</w:t>
            </w:r>
          </w:p>
        </w:tc>
        <w:tc>
          <w:tcPr>
            <w:tcW w:w="3827" w:type="dxa"/>
          </w:tcPr>
          <w:p w:rsidR="00E73044" w:rsidRPr="00E43292" w:rsidRDefault="00E73044" w:rsidP="00B3026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Создание и развитие системы выявления, поддержки и развития способностей и талантов у детей и молодежи</w:t>
            </w:r>
          </w:p>
        </w:tc>
        <w:tc>
          <w:tcPr>
            <w:tcW w:w="3119" w:type="dxa"/>
          </w:tcPr>
          <w:p w:rsidR="00E73044" w:rsidRPr="00E43292" w:rsidRDefault="00E73044" w:rsidP="00B3026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E73044" w:rsidRPr="00E43292" w:rsidRDefault="00E73044" w:rsidP="00B3026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E73044" w:rsidRPr="00E43292" w:rsidRDefault="00E73044" w:rsidP="004556B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удельный вес численности обучающихся по основным образовательным программам начального общего, основного общего и среднего общего образования, участвующих в олимпиадах и иных конкурсных мероприятиях различного уровня, в общей численности обучающихся</w:t>
            </w:r>
          </w:p>
        </w:tc>
      </w:tr>
      <w:tr w:rsidR="00E73044" w:rsidRPr="00E43292" w:rsidTr="00E43292">
        <w:trPr>
          <w:trHeight w:val="735"/>
        </w:trPr>
        <w:tc>
          <w:tcPr>
            <w:tcW w:w="567" w:type="dxa"/>
          </w:tcPr>
          <w:p w:rsidR="00E73044" w:rsidRPr="00E43292" w:rsidRDefault="00E73044" w:rsidP="00543A7F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10.</w:t>
            </w:r>
          </w:p>
        </w:tc>
        <w:tc>
          <w:tcPr>
            <w:tcW w:w="3827" w:type="dxa"/>
          </w:tcPr>
          <w:p w:rsidR="00E73044" w:rsidRPr="00E43292" w:rsidRDefault="00E73044" w:rsidP="00B3026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Внедрение и реализация рабочей программы воспитания обучающихся </w:t>
            </w:r>
          </w:p>
        </w:tc>
        <w:tc>
          <w:tcPr>
            <w:tcW w:w="3119" w:type="dxa"/>
          </w:tcPr>
          <w:p w:rsidR="00E73044" w:rsidRPr="00E43292" w:rsidRDefault="00E73044" w:rsidP="00B3026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E73044" w:rsidRPr="00E43292" w:rsidRDefault="00E73044" w:rsidP="00B3026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E73044" w:rsidRPr="00E43292" w:rsidRDefault="00E73044" w:rsidP="004556BD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внедрены рабочие программы воспитания на основе примерной рабочей программы воспитания обучающихся</w:t>
            </w:r>
          </w:p>
        </w:tc>
      </w:tr>
      <w:tr w:rsidR="00E73044" w:rsidRPr="00E43292" w:rsidTr="00E43292">
        <w:trPr>
          <w:trHeight w:val="272"/>
        </w:trPr>
        <w:tc>
          <w:tcPr>
            <w:tcW w:w="567" w:type="dxa"/>
          </w:tcPr>
          <w:p w:rsidR="00E73044" w:rsidRPr="00E43292" w:rsidRDefault="00E73044" w:rsidP="00543A7F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11.</w:t>
            </w:r>
          </w:p>
        </w:tc>
        <w:tc>
          <w:tcPr>
            <w:tcW w:w="3827" w:type="dxa"/>
          </w:tcPr>
          <w:p w:rsidR="00E73044" w:rsidRPr="00E43292" w:rsidRDefault="00E73044" w:rsidP="00B3026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Обеспечение доступности выполнения детьми нормативов испытаний (тестов) Всероссийского физкультурно-спортивного комплекса «Готов к труду и обороне»</w:t>
            </w:r>
          </w:p>
        </w:tc>
        <w:tc>
          <w:tcPr>
            <w:tcW w:w="3119" w:type="dxa"/>
          </w:tcPr>
          <w:p w:rsidR="00E73044" w:rsidRPr="00E43292" w:rsidRDefault="00E73044" w:rsidP="00B3026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E73044" w:rsidRPr="00E43292" w:rsidRDefault="00E73044" w:rsidP="00B3026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E73044" w:rsidRPr="00E43292" w:rsidRDefault="00E73044" w:rsidP="004556B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проведены мероприятия по выполнению нормативов испытаний (тестов) Всероссийского физкультурно-спортивного комплекса «Готов к труду и обороне» для детей совместно с Центром тестирования ГТО МАУДО СШ «Ника»</w:t>
            </w:r>
          </w:p>
          <w:p w:rsidR="00E73044" w:rsidRPr="00E43292" w:rsidRDefault="00E73044" w:rsidP="004556B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</w:p>
        </w:tc>
      </w:tr>
      <w:tr w:rsidR="00E73044" w:rsidRPr="00E43292" w:rsidTr="00E43292">
        <w:trPr>
          <w:trHeight w:val="735"/>
        </w:trPr>
        <w:tc>
          <w:tcPr>
            <w:tcW w:w="567" w:type="dxa"/>
          </w:tcPr>
          <w:p w:rsidR="00E73044" w:rsidRPr="00E43292" w:rsidRDefault="00E73044" w:rsidP="002B0B95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12.</w:t>
            </w:r>
          </w:p>
        </w:tc>
        <w:tc>
          <w:tcPr>
            <w:tcW w:w="3827" w:type="dxa"/>
          </w:tcPr>
          <w:p w:rsidR="00E73044" w:rsidRPr="00E43292" w:rsidRDefault="00E73044" w:rsidP="00B3026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Мероприятия по поддержке развития и популяризации детского туризма</w:t>
            </w:r>
          </w:p>
        </w:tc>
        <w:tc>
          <w:tcPr>
            <w:tcW w:w="3119" w:type="dxa"/>
          </w:tcPr>
          <w:p w:rsidR="00E73044" w:rsidRPr="00E43292" w:rsidRDefault="00E73044" w:rsidP="00B3026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учреждений,</w:t>
            </w:r>
          </w:p>
          <w:p w:rsidR="00E73044" w:rsidRPr="00E43292" w:rsidRDefault="00E73044" w:rsidP="00B3026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Первичные отделения «Движение Первых»</w:t>
            </w:r>
          </w:p>
        </w:tc>
        <w:tc>
          <w:tcPr>
            <w:tcW w:w="2126" w:type="dxa"/>
          </w:tcPr>
          <w:p w:rsidR="00E73044" w:rsidRPr="00E43292" w:rsidRDefault="00E73044" w:rsidP="00B3026D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E73044" w:rsidRPr="00E43292" w:rsidRDefault="00E73044" w:rsidP="004556BD">
            <w:pPr>
              <w:pStyle w:val="aa"/>
              <w:ind w:left="126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увеличен охват детей, принимающих участие в походах и экскурсиях</w:t>
            </w:r>
          </w:p>
        </w:tc>
      </w:tr>
      <w:tr w:rsidR="00E73044" w:rsidRPr="00E43292" w:rsidTr="00E43292">
        <w:trPr>
          <w:trHeight w:val="735"/>
        </w:trPr>
        <w:tc>
          <w:tcPr>
            <w:tcW w:w="567" w:type="dxa"/>
          </w:tcPr>
          <w:p w:rsidR="00E73044" w:rsidRPr="00E43292" w:rsidRDefault="00E73044" w:rsidP="00E73044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13.</w:t>
            </w:r>
          </w:p>
        </w:tc>
        <w:tc>
          <w:tcPr>
            <w:tcW w:w="3827" w:type="dxa"/>
          </w:tcPr>
          <w:p w:rsidR="00E73044" w:rsidRPr="00E43292" w:rsidRDefault="00E73044" w:rsidP="0054043B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Совершенствование системы физического воспитания детей, в том числе создание школьного спортивного клуба</w:t>
            </w:r>
          </w:p>
        </w:tc>
        <w:tc>
          <w:tcPr>
            <w:tcW w:w="3119" w:type="dxa"/>
          </w:tcPr>
          <w:p w:rsidR="00463D07" w:rsidRPr="00E43292" w:rsidRDefault="00463D07" w:rsidP="00463D07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учреждений,</w:t>
            </w:r>
          </w:p>
          <w:p w:rsidR="00E73044" w:rsidRPr="00E43292" w:rsidRDefault="00E73044" w:rsidP="00302456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</w:p>
        </w:tc>
        <w:tc>
          <w:tcPr>
            <w:tcW w:w="2126" w:type="dxa"/>
          </w:tcPr>
          <w:p w:rsidR="00E73044" w:rsidRPr="00E43292" w:rsidRDefault="00E73044" w:rsidP="00302456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E73044" w:rsidRPr="00E43292" w:rsidRDefault="00E73044" w:rsidP="004556BD">
            <w:pPr>
              <w:pStyle w:val="aa"/>
              <w:ind w:left="126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увеличена численность детей, вовлеченных в систематические занятия физической культурой и спортом, в том числе детей с ограниченными возможностями здоровья и детей-инвалидов</w:t>
            </w:r>
          </w:p>
        </w:tc>
      </w:tr>
      <w:tr w:rsidR="00E73044" w:rsidRPr="00E43292" w:rsidTr="00E43292">
        <w:trPr>
          <w:trHeight w:val="292"/>
        </w:trPr>
        <w:tc>
          <w:tcPr>
            <w:tcW w:w="15309" w:type="dxa"/>
            <w:gridSpan w:val="5"/>
          </w:tcPr>
          <w:p w:rsidR="00E73044" w:rsidRPr="004556BD" w:rsidRDefault="004556BD" w:rsidP="004556BD">
            <w:pPr>
              <w:tabs>
                <w:tab w:val="left" w:pos="0"/>
              </w:tabs>
              <w:spacing w:line="216" w:lineRule="auto"/>
              <w:ind w:left="360" w:right="142"/>
              <w:jc w:val="center"/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  <w:t>IV</w:t>
            </w:r>
            <w:r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  <w:lang w:val="ru-RU"/>
              </w:rPr>
              <w:t xml:space="preserve">. </w:t>
            </w:r>
            <w:r w:rsidR="00E73044" w:rsidRPr="004556BD"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  <w:t>Инфраструктура</w:t>
            </w:r>
            <w:r w:rsidR="00E73044" w:rsidRPr="004556BD">
              <w:rPr>
                <w:rFonts w:ascii="XO Thames" w:hAnsi="XO Thames"/>
                <w:b/>
                <w:color w:val="0D0D0D" w:themeColor="text1" w:themeTint="F2"/>
                <w:spacing w:val="-1"/>
                <w:sz w:val="26"/>
                <w:szCs w:val="26"/>
              </w:rPr>
              <w:t xml:space="preserve"> </w:t>
            </w:r>
            <w:r w:rsidR="00E73044" w:rsidRPr="004556BD"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  <w:t>детства</w:t>
            </w:r>
          </w:p>
        </w:tc>
      </w:tr>
      <w:tr w:rsidR="00463D07" w:rsidRPr="00E43292" w:rsidTr="00E43292">
        <w:trPr>
          <w:trHeight w:val="877"/>
        </w:trPr>
        <w:tc>
          <w:tcPr>
            <w:tcW w:w="567" w:type="dxa"/>
          </w:tcPr>
          <w:p w:rsidR="00463D07" w:rsidRPr="00E43292" w:rsidRDefault="00463D07" w:rsidP="002B0B95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14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463D07" w:rsidRPr="00E43292" w:rsidRDefault="00463D07" w:rsidP="002B0B95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Обеспечение инфраструктурной поддержки первичного отделения </w:t>
            </w:r>
            <w:r w:rsidR="004556BD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«</w:t>
            </w:r>
            <w:r w:rsidR="004556BD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Движение Первых</w:t>
            </w:r>
            <w:r w:rsidR="004556BD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»</w:t>
            </w:r>
          </w:p>
        </w:tc>
        <w:tc>
          <w:tcPr>
            <w:tcW w:w="3119" w:type="dxa"/>
          </w:tcPr>
          <w:p w:rsidR="00463D07" w:rsidRPr="00E43292" w:rsidRDefault="00463D07" w:rsidP="00463D07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учреждений,</w:t>
            </w:r>
          </w:p>
          <w:p w:rsidR="00463D07" w:rsidRPr="00E43292" w:rsidRDefault="00463D07" w:rsidP="00463D07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Первичные отделения «Движение Первых»</w:t>
            </w:r>
          </w:p>
        </w:tc>
        <w:tc>
          <w:tcPr>
            <w:tcW w:w="2126" w:type="dxa"/>
          </w:tcPr>
          <w:p w:rsidR="00463D07" w:rsidRPr="00E43292" w:rsidRDefault="00463D07" w:rsidP="002B0B95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lastRenderedPageBreak/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463D07" w:rsidRPr="00E43292" w:rsidRDefault="00463D07" w:rsidP="004556BD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100 процентов  обучающихся информированы о деятельности Общероссийской общественно- государственной детско-юношеской организации </w:t>
            </w:r>
            <w:r w:rsidR="004556BD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«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Движение Первых</w:t>
            </w:r>
            <w:r w:rsidR="004556BD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»</w:t>
            </w:r>
          </w:p>
        </w:tc>
      </w:tr>
      <w:tr w:rsidR="00463D07" w:rsidRPr="00E43292" w:rsidTr="00E43292">
        <w:trPr>
          <w:trHeight w:val="877"/>
        </w:trPr>
        <w:tc>
          <w:tcPr>
            <w:tcW w:w="567" w:type="dxa"/>
          </w:tcPr>
          <w:p w:rsidR="00463D07" w:rsidRPr="00E43292" w:rsidRDefault="005C70C0" w:rsidP="002B0B95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15</w:t>
            </w:r>
            <w:r w:rsidR="00463D07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463D07" w:rsidRPr="00E43292" w:rsidRDefault="00463D07" w:rsidP="003C0998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Создание условий для вовлечения детей и подростков в деятельность </w:t>
            </w:r>
            <w:r w:rsidR="004556BD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«</w:t>
            </w:r>
            <w:r w:rsidR="004556BD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Движение Первых</w:t>
            </w:r>
            <w:r w:rsidR="004556BD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»</w:t>
            </w:r>
          </w:p>
        </w:tc>
        <w:tc>
          <w:tcPr>
            <w:tcW w:w="3119" w:type="dxa"/>
          </w:tcPr>
          <w:p w:rsidR="00463D07" w:rsidRPr="00E43292" w:rsidRDefault="001F7A62" w:rsidP="0013250D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Первичные отделения «Движение Первых»</w:t>
            </w:r>
          </w:p>
        </w:tc>
        <w:tc>
          <w:tcPr>
            <w:tcW w:w="2126" w:type="dxa"/>
          </w:tcPr>
          <w:p w:rsidR="00463D07" w:rsidRPr="00E43292" w:rsidRDefault="00463D07" w:rsidP="0013250D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463D07" w:rsidRPr="00E43292" w:rsidRDefault="00463D07" w:rsidP="001F7A62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увеличение охвата обучающихся, вовлеченных в деятельность </w:t>
            </w:r>
            <w:r w:rsidR="001F7A62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«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Движения Первых»  к 2027 году не менее 94%</w:t>
            </w:r>
          </w:p>
        </w:tc>
      </w:tr>
      <w:tr w:rsidR="00D05BD4" w:rsidRPr="00E43292" w:rsidTr="00E43292">
        <w:trPr>
          <w:trHeight w:val="414"/>
        </w:trPr>
        <w:tc>
          <w:tcPr>
            <w:tcW w:w="567" w:type="dxa"/>
          </w:tcPr>
          <w:p w:rsidR="00D05BD4" w:rsidRPr="00E43292" w:rsidRDefault="002E79CB" w:rsidP="002B0B95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16</w:t>
            </w:r>
            <w:r w:rsidR="00D05BD4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D05BD4" w:rsidRPr="00E43292" w:rsidRDefault="00D05BD4" w:rsidP="00D05BD4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Модернизация спортивной инфраструктуры </w:t>
            </w:r>
          </w:p>
        </w:tc>
        <w:tc>
          <w:tcPr>
            <w:tcW w:w="3119" w:type="dxa"/>
          </w:tcPr>
          <w:p w:rsidR="00D05BD4" w:rsidRPr="00E43292" w:rsidRDefault="00D05BD4" w:rsidP="00D05BD4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Глав Администраций поселений Красносулинского района, </w:t>
            </w:r>
          </w:p>
          <w:p w:rsidR="00D05BD4" w:rsidRPr="00E43292" w:rsidRDefault="00D05BD4" w:rsidP="00D05BD4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D05BD4" w:rsidRPr="00E43292" w:rsidRDefault="00D05BD4" w:rsidP="002B0B95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D05BD4" w:rsidRPr="00E43292" w:rsidRDefault="00D05BD4" w:rsidP="002B0B95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созданы условия для привлечения детей к систематическим занятиям физкультурой и спортом;</w:t>
            </w:r>
          </w:p>
          <w:p w:rsidR="00D05BD4" w:rsidRPr="00E43292" w:rsidRDefault="00D05BD4" w:rsidP="003C0998">
            <w:pPr>
              <w:pStyle w:val="aa"/>
              <w:spacing w:line="228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обновлена материально-техническая база физической культуры и спорта </w:t>
            </w:r>
          </w:p>
        </w:tc>
      </w:tr>
      <w:tr w:rsidR="00565C71" w:rsidRPr="00E43292" w:rsidTr="00E43292">
        <w:trPr>
          <w:trHeight w:val="877"/>
        </w:trPr>
        <w:tc>
          <w:tcPr>
            <w:tcW w:w="567" w:type="dxa"/>
          </w:tcPr>
          <w:p w:rsidR="00565C71" w:rsidRPr="00E43292" w:rsidRDefault="0097017A" w:rsidP="00727CFE">
            <w:pPr>
              <w:pStyle w:val="aa"/>
              <w:spacing w:line="230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17</w:t>
            </w:r>
            <w:r w:rsidR="00565C71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565C71" w:rsidRPr="00E43292" w:rsidRDefault="00565C71" w:rsidP="006B0789">
            <w:pPr>
              <w:pStyle w:val="aa"/>
              <w:spacing w:line="230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Трудоустройство несовершеннолетних, находящихся в конфликте с законом</w:t>
            </w:r>
          </w:p>
        </w:tc>
        <w:tc>
          <w:tcPr>
            <w:tcW w:w="3119" w:type="dxa"/>
          </w:tcPr>
          <w:p w:rsidR="00565C71" w:rsidRPr="00E43292" w:rsidRDefault="00565C71" w:rsidP="00727CFE">
            <w:pPr>
              <w:pStyle w:val="aa"/>
              <w:spacing w:line="230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Органы системы профилактики социальные педагоги, психологи общеобразовательных учреждений</w:t>
            </w:r>
          </w:p>
        </w:tc>
        <w:tc>
          <w:tcPr>
            <w:tcW w:w="2126" w:type="dxa"/>
          </w:tcPr>
          <w:p w:rsidR="00565C71" w:rsidRPr="00E43292" w:rsidRDefault="00565C71" w:rsidP="00727CFE">
            <w:pPr>
              <w:pStyle w:val="aa"/>
              <w:spacing w:line="230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565C71" w:rsidRPr="00E43292" w:rsidRDefault="00565C71" w:rsidP="00565C71">
            <w:pPr>
              <w:pStyle w:val="aa"/>
              <w:spacing w:line="230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увеличена численность несовершеннолетних, в том числе состоящих на различных видах профилактических учетов, включенных в продуктивную социально значимую деятельность</w:t>
            </w:r>
          </w:p>
        </w:tc>
      </w:tr>
      <w:tr w:rsidR="00E73044" w:rsidRPr="00E43292" w:rsidTr="00E43292">
        <w:trPr>
          <w:trHeight w:val="86"/>
        </w:trPr>
        <w:tc>
          <w:tcPr>
            <w:tcW w:w="15309" w:type="dxa"/>
            <w:gridSpan w:val="5"/>
          </w:tcPr>
          <w:p w:rsidR="00E73044" w:rsidRPr="00E43292" w:rsidRDefault="004556BD" w:rsidP="004556BD">
            <w:pPr>
              <w:pStyle w:val="ae"/>
              <w:tabs>
                <w:tab w:val="left" w:pos="0"/>
              </w:tabs>
              <w:spacing w:line="233" w:lineRule="auto"/>
              <w:ind w:left="720" w:firstLine="0"/>
              <w:jc w:val="center"/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</w:pPr>
            <w:r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</w:rPr>
              <w:t>V</w:t>
            </w:r>
            <w:r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  <w:t xml:space="preserve">. </w:t>
            </w:r>
            <w:r w:rsidR="00E73044"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  <w:t>Качество жизни детей с ограниченными возможностями здоровья,</w:t>
            </w:r>
            <w:r w:rsidR="00E73044" w:rsidRPr="00E43292">
              <w:rPr>
                <w:rFonts w:ascii="XO Thames" w:hAnsi="XO Thames" w:cs="Times New Roman"/>
                <w:b/>
                <w:color w:val="0D0D0D" w:themeColor="text1" w:themeTint="F2"/>
                <w:spacing w:val="-2"/>
                <w:sz w:val="26"/>
                <w:szCs w:val="26"/>
                <w:lang w:val="ru-RU"/>
              </w:rPr>
              <w:t xml:space="preserve"> </w:t>
            </w:r>
            <w:r w:rsidR="00E73044" w:rsidRPr="00E43292">
              <w:rPr>
                <w:rFonts w:ascii="XO Thames" w:hAnsi="XO Thames" w:cs="Times New Roman"/>
                <w:b/>
                <w:color w:val="0D0D0D" w:themeColor="text1" w:themeTint="F2"/>
                <w:sz w:val="26"/>
                <w:szCs w:val="26"/>
                <w:lang w:val="ru-RU"/>
              </w:rPr>
              <w:t>детей-инвалидов</w:t>
            </w:r>
          </w:p>
        </w:tc>
      </w:tr>
      <w:tr w:rsidR="00D06020" w:rsidRPr="00E43292" w:rsidTr="00E43292">
        <w:trPr>
          <w:trHeight w:val="253"/>
        </w:trPr>
        <w:tc>
          <w:tcPr>
            <w:tcW w:w="567" w:type="dxa"/>
          </w:tcPr>
          <w:p w:rsidR="00D06020" w:rsidRPr="00E43292" w:rsidRDefault="00D06020" w:rsidP="00D06020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18.</w:t>
            </w:r>
          </w:p>
        </w:tc>
        <w:tc>
          <w:tcPr>
            <w:tcW w:w="3827" w:type="dxa"/>
          </w:tcPr>
          <w:p w:rsidR="00D06020" w:rsidRPr="00E43292" w:rsidRDefault="004556BD" w:rsidP="00A820E1">
            <w:pPr>
              <w:pStyle w:val="aa"/>
              <w:spacing w:line="216" w:lineRule="auto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Обучение детей с ограниченными </w:t>
            </w:r>
            <w:r w:rsidR="00D06020"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возможностями здоровья и детей-инвалидов, осуществляющих образовательную деятельность по адаптированным основным программам</w:t>
            </w:r>
          </w:p>
        </w:tc>
        <w:tc>
          <w:tcPr>
            <w:tcW w:w="3119" w:type="dxa"/>
          </w:tcPr>
          <w:p w:rsidR="00D06020" w:rsidRPr="00E43292" w:rsidRDefault="00D06020" w:rsidP="00DE3F89">
            <w:pPr>
              <w:pStyle w:val="aa"/>
              <w:spacing w:line="216" w:lineRule="auto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Управление образования Красносулинского района,</w:t>
            </w:r>
          </w:p>
          <w:p w:rsidR="00D06020" w:rsidRPr="00E43292" w:rsidRDefault="00D06020" w:rsidP="00DE3F89">
            <w:pPr>
              <w:pStyle w:val="aa"/>
              <w:spacing w:line="216" w:lineRule="auto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  <w:p w:rsidR="00D06020" w:rsidRPr="00E43292" w:rsidRDefault="00D06020" w:rsidP="00DE3F89">
            <w:pPr>
              <w:pStyle w:val="aa"/>
              <w:spacing w:line="216" w:lineRule="auto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</w:p>
        </w:tc>
        <w:tc>
          <w:tcPr>
            <w:tcW w:w="2126" w:type="dxa"/>
          </w:tcPr>
          <w:p w:rsidR="00D06020" w:rsidRPr="00E43292" w:rsidRDefault="00D06020" w:rsidP="00DE3F89">
            <w:pPr>
              <w:pStyle w:val="aa"/>
              <w:spacing w:line="216" w:lineRule="auto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D06020" w:rsidRPr="00E43292" w:rsidRDefault="00D06020" w:rsidP="00DE3F89">
            <w:pPr>
              <w:pStyle w:val="aa"/>
              <w:spacing w:line="216" w:lineRule="auto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обеспечено 100 процентов охвата детей с ограниченными возможностями здоровья и инвалидностью образованием всех уровней</w:t>
            </w:r>
          </w:p>
        </w:tc>
      </w:tr>
      <w:tr w:rsidR="00E73044" w:rsidRPr="00E43292" w:rsidTr="00E43292">
        <w:trPr>
          <w:trHeight w:val="464"/>
        </w:trPr>
        <w:tc>
          <w:tcPr>
            <w:tcW w:w="15309" w:type="dxa"/>
            <w:gridSpan w:val="5"/>
          </w:tcPr>
          <w:p w:rsidR="00E73044" w:rsidRPr="004556BD" w:rsidRDefault="004556BD" w:rsidP="004556BD">
            <w:pPr>
              <w:tabs>
                <w:tab w:val="left" w:pos="0"/>
              </w:tabs>
              <w:jc w:val="center"/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</w:pPr>
            <w:r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  <w:t>VI</w:t>
            </w:r>
            <w:r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  <w:lang w:val="ru-RU"/>
              </w:rPr>
              <w:t xml:space="preserve">. </w:t>
            </w:r>
            <w:r w:rsidR="00E73044" w:rsidRPr="004556BD"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  <w:t>Безопасность</w:t>
            </w:r>
            <w:r w:rsidR="00E73044" w:rsidRPr="004556BD">
              <w:rPr>
                <w:rFonts w:ascii="XO Thames" w:hAnsi="XO Thames"/>
                <w:b/>
                <w:color w:val="0D0D0D" w:themeColor="text1" w:themeTint="F2"/>
                <w:spacing w:val="-2"/>
                <w:sz w:val="26"/>
                <w:szCs w:val="26"/>
              </w:rPr>
              <w:t xml:space="preserve"> </w:t>
            </w:r>
            <w:r w:rsidR="00E73044" w:rsidRPr="004556BD">
              <w:rPr>
                <w:rFonts w:ascii="XO Thames" w:hAnsi="XO Thames"/>
                <w:b/>
                <w:color w:val="0D0D0D" w:themeColor="text1" w:themeTint="F2"/>
                <w:sz w:val="26"/>
                <w:szCs w:val="26"/>
              </w:rPr>
              <w:t>детей</w:t>
            </w:r>
          </w:p>
        </w:tc>
      </w:tr>
      <w:tr w:rsidR="00050775" w:rsidRPr="00E43292" w:rsidTr="00E43292">
        <w:trPr>
          <w:trHeight w:val="286"/>
        </w:trPr>
        <w:tc>
          <w:tcPr>
            <w:tcW w:w="567" w:type="dxa"/>
          </w:tcPr>
          <w:p w:rsidR="00050775" w:rsidRPr="00E43292" w:rsidRDefault="00050775" w:rsidP="00812DFB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19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050775" w:rsidRPr="00E43292" w:rsidRDefault="00050775" w:rsidP="00812DFB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Совершенствование системы профилактики детского дорожно–транспортного 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травматизма, в том числе организационно</w:t>
            </w:r>
            <w:r w:rsidR="004556BD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-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методическая поддержка объединений юных</w:t>
            </w:r>
          </w:p>
          <w:p w:rsidR="00050775" w:rsidRPr="00E43292" w:rsidRDefault="00050775" w:rsidP="003920AC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инспекторов движения</w:t>
            </w:r>
          </w:p>
        </w:tc>
        <w:tc>
          <w:tcPr>
            <w:tcW w:w="3119" w:type="dxa"/>
          </w:tcPr>
          <w:p w:rsidR="00050775" w:rsidRPr="00E43292" w:rsidRDefault="00050775" w:rsidP="00812DFB">
            <w:pPr>
              <w:pStyle w:val="aa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050775" w:rsidRPr="00E43292" w:rsidRDefault="00050775" w:rsidP="00812DFB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050775" w:rsidRPr="00E43292" w:rsidRDefault="00050775" w:rsidP="004556BD">
            <w:pPr>
              <w:pStyle w:val="aa"/>
              <w:ind w:lef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увеличено количество детей, вовлеченных в деятельность объединения юных инспекторов движения; </w:t>
            </w:r>
          </w:p>
          <w:p w:rsidR="00050775" w:rsidRPr="00E43292" w:rsidRDefault="00050775" w:rsidP="00050775">
            <w:pPr>
              <w:pStyle w:val="aa"/>
              <w:ind w:lef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увеличено количество детей, вовлеченных в проводимые мероприятия по безопасности дорожного движения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br/>
            </w:r>
          </w:p>
        </w:tc>
      </w:tr>
      <w:tr w:rsidR="00255523" w:rsidRPr="00E43292" w:rsidTr="00E43292">
        <w:trPr>
          <w:trHeight w:val="701"/>
        </w:trPr>
        <w:tc>
          <w:tcPr>
            <w:tcW w:w="567" w:type="dxa"/>
          </w:tcPr>
          <w:p w:rsidR="00255523" w:rsidRPr="00E43292" w:rsidRDefault="00255523" w:rsidP="00812DFB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lastRenderedPageBreak/>
              <w:t>20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255523" w:rsidRPr="00E43292" w:rsidRDefault="00255523" w:rsidP="00812DFB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Содействие во временном трудоустройстве несовершеннолетних граждан в возрасте от 14 до 18 лет в свободное от учебы время, в том числе находящихся в трудной жизненной ситуации</w:t>
            </w:r>
          </w:p>
        </w:tc>
        <w:tc>
          <w:tcPr>
            <w:tcW w:w="3119" w:type="dxa"/>
          </w:tcPr>
          <w:p w:rsidR="00255523" w:rsidRPr="00E43292" w:rsidRDefault="00255523" w:rsidP="003920AC">
            <w:pPr>
              <w:pStyle w:val="aa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Органы системы профилактики, </w:t>
            </w:r>
          </w:p>
          <w:p w:rsidR="00255523" w:rsidRPr="00E43292" w:rsidRDefault="00255523" w:rsidP="003920AC">
            <w:pPr>
              <w:pStyle w:val="aa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Директора 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общеобразовательных учреждений</w:t>
            </w:r>
          </w:p>
        </w:tc>
        <w:tc>
          <w:tcPr>
            <w:tcW w:w="2126" w:type="dxa"/>
          </w:tcPr>
          <w:p w:rsidR="00255523" w:rsidRPr="00E43292" w:rsidRDefault="00255523" w:rsidP="00812DFB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255523" w:rsidRPr="00E43292" w:rsidRDefault="00255523" w:rsidP="00812DFB">
            <w:pPr>
              <w:pStyle w:val="aa"/>
              <w:ind w:lef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увеличена численность трудоустроенных несовершеннолетних</w:t>
            </w:r>
          </w:p>
        </w:tc>
      </w:tr>
      <w:tr w:rsidR="00FA6868" w:rsidRPr="00E43292" w:rsidTr="00E43292">
        <w:trPr>
          <w:trHeight w:val="701"/>
        </w:trPr>
        <w:tc>
          <w:tcPr>
            <w:tcW w:w="567" w:type="dxa"/>
          </w:tcPr>
          <w:p w:rsidR="00FA6868" w:rsidRPr="00E43292" w:rsidRDefault="00FA6868" w:rsidP="00FA6868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21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FA6868" w:rsidRPr="00E43292" w:rsidRDefault="00FA6868" w:rsidP="00FA6868">
            <w:pPr>
              <w:pStyle w:val="aa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 xml:space="preserve">Месячник безопасности на водных объектах </w:t>
            </w:r>
          </w:p>
        </w:tc>
        <w:tc>
          <w:tcPr>
            <w:tcW w:w="3119" w:type="dxa"/>
          </w:tcPr>
          <w:p w:rsidR="00FA6868" w:rsidRPr="00E43292" w:rsidRDefault="00FA6868" w:rsidP="0020415F">
            <w:pPr>
              <w:pStyle w:val="aa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FA6868" w:rsidRPr="00E43292" w:rsidRDefault="00FA6868" w:rsidP="00CD6CC5">
            <w:pPr>
              <w:pStyle w:val="aa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FA6868" w:rsidRPr="00E43292" w:rsidRDefault="00FA6868" w:rsidP="00CD6CC5">
            <w:pPr>
              <w:pStyle w:val="aa"/>
              <w:ind w:lef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организована работа по формированию у подрастающего поколения навыков безопасного поведения вблизи и на водных объектах в летний и зимние периоды</w:t>
            </w:r>
          </w:p>
        </w:tc>
      </w:tr>
      <w:tr w:rsidR="00FA6868" w:rsidRPr="00E43292" w:rsidTr="00E43292">
        <w:trPr>
          <w:trHeight w:val="701"/>
        </w:trPr>
        <w:tc>
          <w:tcPr>
            <w:tcW w:w="567" w:type="dxa"/>
          </w:tcPr>
          <w:p w:rsidR="00FA6868" w:rsidRPr="00E43292" w:rsidRDefault="00FA6868" w:rsidP="00812DFB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22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FA6868" w:rsidRPr="00E43292" w:rsidRDefault="00FA6868" w:rsidP="00812DFB">
            <w:pPr>
              <w:pStyle w:val="aa"/>
              <w:spacing w:line="216" w:lineRule="auto"/>
              <w:ind w:left="142" w:right="141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Месячник гражданской обороны</w:t>
            </w:r>
          </w:p>
        </w:tc>
        <w:tc>
          <w:tcPr>
            <w:tcW w:w="3119" w:type="dxa"/>
          </w:tcPr>
          <w:p w:rsidR="00FA6868" w:rsidRPr="00E43292" w:rsidRDefault="00FA6868" w:rsidP="0020415F">
            <w:pPr>
              <w:pStyle w:val="aa"/>
              <w:spacing w:line="216" w:lineRule="auto"/>
              <w:ind w:left="142" w:righ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Директора общеобразовательных учреждений</w:t>
            </w:r>
          </w:p>
        </w:tc>
        <w:tc>
          <w:tcPr>
            <w:tcW w:w="2126" w:type="dxa"/>
          </w:tcPr>
          <w:p w:rsidR="00FA6868" w:rsidRPr="00E43292" w:rsidRDefault="00FA6868" w:rsidP="00812DFB">
            <w:pPr>
              <w:pStyle w:val="aa"/>
              <w:spacing w:line="216" w:lineRule="auto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202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6</w:t>
            </w: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</w:rPr>
              <w:t>-2027 годы</w:t>
            </w:r>
          </w:p>
        </w:tc>
        <w:tc>
          <w:tcPr>
            <w:tcW w:w="5670" w:type="dxa"/>
          </w:tcPr>
          <w:p w:rsidR="00FA6868" w:rsidRPr="00E43292" w:rsidRDefault="00FA6868" w:rsidP="00812DFB">
            <w:pPr>
              <w:pStyle w:val="aa"/>
              <w:spacing w:line="216" w:lineRule="auto"/>
              <w:ind w:left="142"/>
              <w:jc w:val="center"/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</w:pPr>
            <w:r w:rsidRPr="00E43292">
              <w:rPr>
                <w:rFonts w:ascii="XO Thames" w:hAnsi="XO Thames" w:cs="Times New Roman"/>
                <w:color w:val="0D0D0D" w:themeColor="text1" w:themeTint="F2"/>
                <w:sz w:val="26"/>
                <w:szCs w:val="26"/>
                <w:lang w:val="ru-RU"/>
              </w:rPr>
              <w:t>организована работа по формированию у подрастающего поколения навыков безопасного поведения</w:t>
            </w:r>
          </w:p>
        </w:tc>
      </w:tr>
    </w:tbl>
    <w:p w:rsidR="00D131CF" w:rsidRPr="00E43292" w:rsidRDefault="00D131CF" w:rsidP="004B1453">
      <w:pPr>
        <w:jc w:val="center"/>
        <w:rPr>
          <w:rFonts w:ascii="XO Thames" w:hAnsi="XO Thames"/>
          <w:sz w:val="26"/>
          <w:szCs w:val="26"/>
        </w:rPr>
      </w:pPr>
    </w:p>
    <w:p w:rsidR="00636A8E" w:rsidRPr="00E43292" w:rsidRDefault="00636A8E" w:rsidP="00636A8E">
      <w:pPr>
        <w:ind w:left="2410"/>
        <w:jc w:val="both"/>
        <w:rPr>
          <w:rFonts w:ascii="XO Thames" w:hAnsi="XO Thames"/>
          <w:sz w:val="26"/>
          <w:szCs w:val="26"/>
        </w:rPr>
      </w:pPr>
    </w:p>
    <w:p w:rsidR="00636A8E" w:rsidRPr="00E43292" w:rsidRDefault="00636A8E" w:rsidP="00636A8E">
      <w:pPr>
        <w:ind w:left="2410"/>
        <w:jc w:val="both"/>
        <w:rPr>
          <w:rFonts w:ascii="XO Thames" w:hAnsi="XO Thames"/>
          <w:sz w:val="26"/>
          <w:szCs w:val="26"/>
        </w:rPr>
      </w:pPr>
      <w:r w:rsidRPr="00E43292">
        <w:rPr>
          <w:rFonts w:ascii="XO Thames" w:hAnsi="XO Thames"/>
          <w:sz w:val="26"/>
          <w:szCs w:val="26"/>
        </w:rPr>
        <w:t>Начальник отдела социальной политики</w:t>
      </w:r>
    </w:p>
    <w:p w:rsidR="00636A8E" w:rsidRPr="00E43292" w:rsidRDefault="00636A8E" w:rsidP="00636A8E">
      <w:pPr>
        <w:ind w:left="2410"/>
        <w:jc w:val="both"/>
        <w:rPr>
          <w:rFonts w:ascii="XO Thames" w:hAnsi="XO Thames"/>
          <w:sz w:val="26"/>
          <w:szCs w:val="26"/>
        </w:rPr>
      </w:pPr>
      <w:r w:rsidRPr="00E43292">
        <w:rPr>
          <w:rFonts w:ascii="XO Thames" w:hAnsi="XO Thames"/>
          <w:sz w:val="26"/>
          <w:szCs w:val="26"/>
        </w:rPr>
        <w:t>Администрации Красносулинского района                                                             О.М. Нестеренко</w:t>
      </w:r>
    </w:p>
    <w:sectPr w:rsidR="00636A8E" w:rsidRPr="00E43292" w:rsidSect="000721F6">
      <w:headerReference w:type="default" r:id="rId8"/>
      <w:endnotePr>
        <w:numFmt w:val="decimal"/>
      </w:endnotePr>
      <w:pgSz w:w="16840" w:h="11907" w:orient="landscape" w:code="9"/>
      <w:pgMar w:top="709" w:right="567" w:bottom="567" w:left="45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444" w:rsidRDefault="00C43444">
      <w:r>
        <w:separator/>
      </w:r>
    </w:p>
  </w:endnote>
  <w:endnote w:type="continuationSeparator" w:id="1">
    <w:p w:rsidR="00C43444" w:rsidRDefault="00C43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444" w:rsidRDefault="00C43444">
      <w:r>
        <w:separator/>
      </w:r>
    </w:p>
  </w:footnote>
  <w:footnote w:type="continuationSeparator" w:id="1">
    <w:p w:rsidR="00C43444" w:rsidRDefault="00C434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3519926"/>
    </w:sdtPr>
    <w:sdtContent>
      <w:p w:rsidR="0020415F" w:rsidRDefault="00403F44">
        <w:pPr>
          <w:pStyle w:val="a3"/>
          <w:jc w:val="center"/>
        </w:pPr>
        <w:fldSimple w:instr="PAGE   \* MERGEFORMAT">
          <w:r w:rsidR="000721F6">
            <w:rPr>
              <w:noProof/>
            </w:rPr>
            <w:t>5</w:t>
          </w:r>
        </w:fldSimple>
      </w:p>
    </w:sdtContent>
  </w:sdt>
  <w:p w:rsidR="0020415F" w:rsidRDefault="0020415F">
    <w:pPr>
      <w:pStyle w:val="ac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06107"/>
    <w:multiLevelType w:val="hybridMultilevel"/>
    <w:tmpl w:val="1E2CDB4C"/>
    <w:lvl w:ilvl="0" w:tplc="D0B8A144">
      <w:start w:val="1"/>
      <w:numFmt w:val="upperRoman"/>
      <w:lvlText w:val="%1."/>
      <w:lvlJc w:val="left"/>
      <w:pPr>
        <w:ind w:left="71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33" w:hanging="360"/>
      </w:pPr>
    </w:lvl>
    <w:lvl w:ilvl="2" w:tplc="0419001B" w:tentative="1">
      <w:start w:val="1"/>
      <w:numFmt w:val="lowerRoman"/>
      <w:lvlText w:val="%3."/>
      <w:lvlJc w:val="right"/>
      <w:pPr>
        <w:ind w:left="8253" w:hanging="180"/>
      </w:pPr>
    </w:lvl>
    <w:lvl w:ilvl="3" w:tplc="0419000F" w:tentative="1">
      <w:start w:val="1"/>
      <w:numFmt w:val="decimal"/>
      <w:lvlText w:val="%4."/>
      <w:lvlJc w:val="left"/>
      <w:pPr>
        <w:ind w:left="8973" w:hanging="360"/>
      </w:pPr>
    </w:lvl>
    <w:lvl w:ilvl="4" w:tplc="04190019" w:tentative="1">
      <w:start w:val="1"/>
      <w:numFmt w:val="lowerLetter"/>
      <w:lvlText w:val="%5."/>
      <w:lvlJc w:val="left"/>
      <w:pPr>
        <w:ind w:left="9693" w:hanging="360"/>
      </w:pPr>
    </w:lvl>
    <w:lvl w:ilvl="5" w:tplc="0419001B" w:tentative="1">
      <w:start w:val="1"/>
      <w:numFmt w:val="lowerRoman"/>
      <w:lvlText w:val="%6."/>
      <w:lvlJc w:val="right"/>
      <w:pPr>
        <w:ind w:left="10413" w:hanging="180"/>
      </w:pPr>
    </w:lvl>
    <w:lvl w:ilvl="6" w:tplc="0419000F" w:tentative="1">
      <w:start w:val="1"/>
      <w:numFmt w:val="decimal"/>
      <w:lvlText w:val="%7."/>
      <w:lvlJc w:val="left"/>
      <w:pPr>
        <w:ind w:left="11133" w:hanging="360"/>
      </w:pPr>
    </w:lvl>
    <w:lvl w:ilvl="7" w:tplc="04190019" w:tentative="1">
      <w:start w:val="1"/>
      <w:numFmt w:val="lowerLetter"/>
      <w:lvlText w:val="%8."/>
      <w:lvlJc w:val="left"/>
      <w:pPr>
        <w:ind w:left="11853" w:hanging="360"/>
      </w:pPr>
    </w:lvl>
    <w:lvl w:ilvl="8" w:tplc="0419001B" w:tentative="1">
      <w:start w:val="1"/>
      <w:numFmt w:val="lowerRoman"/>
      <w:lvlText w:val="%9."/>
      <w:lvlJc w:val="right"/>
      <w:pPr>
        <w:ind w:left="12573" w:hanging="180"/>
      </w:pPr>
    </w:lvl>
  </w:abstractNum>
  <w:abstractNum w:abstractNumId="1">
    <w:nsid w:val="1A8C1D5E"/>
    <w:multiLevelType w:val="hybridMultilevel"/>
    <w:tmpl w:val="A6186BF2"/>
    <w:lvl w:ilvl="0" w:tplc="D0B8A144">
      <w:start w:val="1"/>
      <w:numFmt w:val="upperRoman"/>
      <w:lvlText w:val="%1."/>
      <w:lvlJc w:val="left"/>
      <w:pPr>
        <w:ind w:left="136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93" w:hanging="360"/>
      </w:pPr>
    </w:lvl>
    <w:lvl w:ilvl="2" w:tplc="0419001B" w:tentative="1">
      <w:start w:val="1"/>
      <w:numFmt w:val="lowerRoman"/>
      <w:lvlText w:val="%3."/>
      <w:lvlJc w:val="right"/>
      <w:pPr>
        <w:ind w:left="8613" w:hanging="180"/>
      </w:pPr>
    </w:lvl>
    <w:lvl w:ilvl="3" w:tplc="0419000F" w:tentative="1">
      <w:start w:val="1"/>
      <w:numFmt w:val="decimal"/>
      <w:lvlText w:val="%4."/>
      <w:lvlJc w:val="left"/>
      <w:pPr>
        <w:ind w:left="9333" w:hanging="360"/>
      </w:pPr>
    </w:lvl>
    <w:lvl w:ilvl="4" w:tplc="04190019" w:tentative="1">
      <w:start w:val="1"/>
      <w:numFmt w:val="lowerLetter"/>
      <w:lvlText w:val="%5."/>
      <w:lvlJc w:val="left"/>
      <w:pPr>
        <w:ind w:left="10053" w:hanging="360"/>
      </w:pPr>
    </w:lvl>
    <w:lvl w:ilvl="5" w:tplc="0419001B" w:tentative="1">
      <w:start w:val="1"/>
      <w:numFmt w:val="lowerRoman"/>
      <w:lvlText w:val="%6."/>
      <w:lvlJc w:val="right"/>
      <w:pPr>
        <w:ind w:left="10773" w:hanging="180"/>
      </w:pPr>
    </w:lvl>
    <w:lvl w:ilvl="6" w:tplc="0419000F" w:tentative="1">
      <w:start w:val="1"/>
      <w:numFmt w:val="decimal"/>
      <w:lvlText w:val="%7."/>
      <w:lvlJc w:val="left"/>
      <w:pPr>
        <w:ind w:left="11493" w:hanging="360"/>
      </w:pPr>
    </w:lvl>
    <w:lvl w:ilvl="7" w:tplc="04190019" w:tentative="1">
      <w:start w:val="1"/>
      <w:numFmt w:val="lowerLetter"/>
      <w:lvlText w:val="%8."/>
      <w:lvlJc w:val="left"/>
      <w:pPr>
        <w:ind w:left="12213" w:hanging="360"/>
      </w:pPr>
    </w:lvl>
    <w:lvl w:ilvl="8" w:tplc="D0B8A144">
      <w:start w:val="1"/>
      <w:numFmt w:val="upperRoman"/>
      <w:lvlText w:val="%9."/>
      <w:lvlJc w:val="left"/>
      <w:pPr>
        <w:ind w:left="12933" w:hanging="180"/>
      </w:pPr>
      <w:rPr>
        <w:rFonts w:hint="default"/>
      </w:rPr>
    </w:lvl>
  </w:abstractNum>
  <w:abstractNum w:abstractNumId="2">
    <w:nsid w:val="3724167F"/>
    <w:multiLevelType w:val="hybridMultilevel"/>
    <w:tmpl w:val="05224E0E"/>
    <w:lvl w:ilvl="0" w:tplc="F7F8807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4350B"/>
    <w:multiLevelType w:val="hybridMultilevel"/>
    <w:tmpl w:val="466E76A6"/>
    <w:lvl w:ilvl="0" w:tplc="F7F8807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F00E6"/>
    <w:multiLevelType w:val="hybridMultilevel"/>
    <w:tmpl w:val="AF946CBA"/>
    <w:lvl w:ilvl="0" w:tplc="F7F8807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67ADE"/>
    <w:multiLevelType w:val="hybridMultilevel"/>
    <w:tmpl w:val="FC28245E"/>
    <w:lvl w:ilvl="0" w:tplc="F7F8807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56D9D"/>
    <w:multiLevelType w:val="hybridMultilevel"/>
    <w:tmpl w:val="EFA67392"/>
    <w:lvl w:ilvl="0" w:tplc="47E69F8A">
      <w:start w:val="1"/>
      <w:numFmt w:val="decimal"/>
      <w:lvlText w:val="%1."/>
      <w:lvlJc w:val="left"/>
      <w:pPr>
        <w:ind w:left="652" w:hanging="481"/>
      </w:pPr>
      <w:rPr>
        <w:rFonts w:ascii="Microsoft Sans Serif" w:eastAsia="Microsoft Sans Serif" w:hAnsi="Microsoft Sans Serif" w:cs="Microsoft Sans Serif" w:hint="default"/>
        <w:spacing w:val="-6"/>
        <w:w w:val="91"/>
        <w:sz w:val="20"/>
        <w:szCs w:val="20"/>
        <w:lang w:val="ru-RU" w:eastAsia="en-US" w:bidi="ar-SA"/>
      </w:rPr>
    </w:lvl>
    <w:lvl w:ilvl="1" w:tplc="EF4E2012">
      <w:numFmt w:val="bullet"/>
      <w:lvlText w:val="•"/>
      <w:lvlJc w:val="left"/>
      <w:pPr>
        <w:ind w:left="880" w:hanging="481"/>
      </w:pPr>
      <w:rPr>
        <w:rFonts w:hint="default"/>
        <w:lang w:val="ru-RU" w:eastAsia="en-US" w:bidi="ar-SA"/>
      </w:rPr>
    </w:lvl>
    <w:lvl w:ilvl="2" w:tplc="C1F69408">
      <w:numFmt w:val="bullet"/>
      <w:lvlText w:val="•"/>
      <w:lvlJc w:val="left"/>
      <w:pPr>
        <w:ind w:left="1101" w:hanging="481"/>
      </w:pPr>
      <w:rPr>
        <w:rFonts w:hint="default"/>
        <w:lang w:val="ru-RU" w:eastAsia="en-US" w:bidi="ar-SA"/>
      </w:rPr>
    </w:lvl>
    <w:lvl w:ilvl="3" w:tplc="8C8C805C">
      <w:numFmt w:val="bullet"/>
      <w:lvlText w:val="•"/>
      <w:lvlJc w:val="left"/>
      <w:pPr>
        <w:ind w:left="1322" w:hanging="481"/>
      </w:pPr>
      <w:rPr>
        <w:rFonts w:hint="default"/>
        <w:lang w:val="ru-RU" w:eastAsia="en-US" w:bidi="ar-SA"/>
      </w:rPr>
    </w:lvl>
    <w:lvl w:ilvl="4" w:tplc="D19E1A7A">
      <w:numFmt w:val="bullet"/>
      <w:lvlText w:val="•"/>
      <w:lvlJc w:val="left"/>
      <w:pPr>
        <w:ind w:left="1542" w:hanging="481"/>
      </w:pPr>
      <w:rPr>
        <w:rFonts w:hint="default"/>
        <w:lang w:val="ru-RU" w:eastAsia="en-US" w:bidi="ar-SA"/>
      </w:rPr>
    </w:lvl>
    <w:lvl w:ilvl="5" w:tplc="FEFCAFB0">
      <w:numFmt w:val="bullet"/>
      <w:lvlText w:val="•"/>
      <w:lvlJc w:val="left"/>
      <w:pPr>
        <w:ind w:left="1763" w:hanging="481"/>
      </w:pPr>
      <w:rPr>
        <w:rFonts w:hint="default"/>
        <w:lang w:val="ru-RU" w:eastAsia="en-US" w:bidi="ar-SA"/>
      </w:rPr>
    </w:lvl>
    <w:lvl w:ilvl="6" w:tplc="A2CCDBBE">
      <w:numFmt w:val="bullet"/>
      <w:lvlText w:val="•"/>
      <w:lvlJc w:val="left"/>
      <w:pPr>
        <w:ind w:left="1984" w:hanging="481"/>
      </w:pPr>
      <w:rPr>
        <w:rFonts w:hint="default"/>
        <w:lang w:val="ru-RU" w:eastAsia="en-US" w:bidi="ar-SA"/>
      </w:rPr>
    </w:lvl>
    <w:lvl w:ilvl="7" w:tplc="98C43E06">
      <w:numFmt w:val="bullet"/>
      <w:lvlText w:val="•"/>
      <w:lvlJc w:val="left"/>
      <w:pPr>
        <w:ind w:left="2204" w:hanging="481"/>
      </w:pPr>
      <w:rPr>
        <w:rFonts w:hint="default"/>
        <w:lang w:val="ru-RU" w:eastAsia="en-US" w:bidi="ar-SA"/>
      </w:rPr>
    </w:lvl>
    <w:lvl w:ilvl="8" w:tplc="BB94A9CE">
      <w:numFmt w:val="bullet"/>
      <w:lvlText w:val="•"/>
      <w:lvlJc w:val="left"/>
      <w:pPr>
        <w:ind w:left="2425" w:hanging="481"/>
      </w:pPr>
      <w:rPr>
        <w:rFonts w:hint="default"/>
        <w:lang w:val="ru-RU" w:eastAsia="en-US" w:bidi="ar-SA"/>
      </w:rPr>
    </w:lvl>
  </w:abstractNum>
  <w:abstractNum w:abstractNumId="7">
    <w:nsid w:val="58D94B89"/>
    <w:multiLevelType w:val="hybridMultilevel"/>
    <w:tmpl w:val="9ABA3E3E"/>
    <w:lvl w:ilvl="0" w:tplc="F7F8807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756CF"/>
    <w:multiLevelType w:val="hybridMultilevel"/>
    <w:tmpl w:val="DE8052AC"/>
    <w:lvl w:ilvl="0" w:tplc="F7F88078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F77C6"/>
    <w:multiLevelType w:val="hybridMultilevel"/>
    <w:tmpl w:val="09C42348"/>
    <w:lvl w:ilvl="0" w:tplc="D0B8A1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0A0BF1"/>
    <w:multiLevelType w:val="hybridMultilevel"/>
    <w:tmpl w:val="77FECD02"/>
    <w:lvl w:ilvl="0" w:tplc="D0B8A14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B1C82"/>
    <w:multiLevelType w:val="hybridMultilevel"/>
    <w:tmpl w:val="C04A6960"/>
    <w:lvl w:ilvl="0" w:tplc="FD3458D6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0E2FAF2">
      <w:start w:val="1"/>
      <w:numFmt w:val="upperRoman"/>
      <w:lvlText w:val="%2."/>
      <w:lvlJc w:val="left"/>
      <w:pPr>
        <w:ind w:left="6453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6C4CB8A">
      <w:numFmt w:val="bullet"/>
      <w:lvlText w:val="•"/>
      <w:lvlJc w:val="left"/>
      <w:pPr>
        <w:ind w:left="6776" w:hanging="233"/>
      </w:pPr>
      <w:rPr>
        <w:rFonts w:hint="default"/>
        <w:lang w:val="ru-RU" w:eastAsia="ru-RU" w:bidi="ru-RU"/>
      </w:rPr>
    </w:lvl>
    <w:lvl w:ilvl="3" w:tplc="14E4DD92">
      <w:numFmt w:val="bullet"/>
      <w:lvlText w:val="•"/>
      <w:lvlJc w:val="left"/>
      <w:pPr>
        <w:ind w:left="7092" w:hanging="233"/>
      </w:pPr>
      <w:rPr>
        <w:rFonts w:hint="default"/>
        <w:lang w:val="ru-RU" w:eastAsia="ru-RU" w:bidi="ru-RU"/>
      </w:rPr>
    </w:lvl>
    <w:lvl w:ilvl="4" w:tplc="EAE4F4B8">
      <w:numFmt w:val="bullet"/>
      <w:lvlText w:val="•"/>
      <w:lvlJc w:val="left"/>
      <w:pPr>
        <w:ind w:left="7408" w:hanging="233"/>
      </w:pPr>
      <w:rPr>
        <w:rFonts w:hint="default"/>
        <w:lang w:val="ru-RU" w:eastAsia="ru-RU" w:bidi="ru-RU"/>
      </w:rPr>
    </w:lvl>
    <w:lvl w:ilvl="5" w:tplc="EC0894AC">
      <w:numFmt w:val="bullet"/>
      <w:lvlText w:val="•"/>
      <w:lvlJc w:val="left"/>
      <w:pPr>
        <w:ind w:left="7725" w:hanging="233"/>
      </w:pPr>
      <w:rPr>
        <w:rFonts w:hint="default"/>
        <w:lang w:val="ru-RU" w:eastAsia="ru-RU" w:bidi="ru-RU"/>
      </w:rPr>
    </w:lvl>
    <w:lvl w:ilvl="6" w:tplc="2708A016">
      <w:numFmt w:val="bullet"/>
      <w:lvlText w:val="•"/>
      <w:lvlJc w:val="left"/>
      <w:pPr>
        <w:ind w:left="8041" w:hanging="233"/>
      </w:pPr>
      <w:rPr>
        <w:rFonts w:hint="default"/>
        <w:lang w:val="ru-RU" w:eastAsia="ru-RU" w:bidi="ru-RU"/>
      </w:rPr>
    </w:lvl>
    <w:lvl w:ilvl="7" w:tplc="0AC6A9F2">
      <w:numFmt w:val="bullet"/>
      <w:lvlText w:val="•"/>
      <w:lvlJc w:val="left"/>
      <w:pPr>
        <w:ind w:left="8357" w:hanging="233"/>
      </w:pPr>
      <w:rPr>
        <w:rFonts w:hint="default"/>
        <w:lang w:val="ru-RU" w:eastAsia="ru-RU" w:bidi="ru-RU"/>
      </w:rPr>
    </w:lvl>
    <w:lvl w:ilvl="8" w:tplc="23F6D866">
      <w:numFmt w:val="bullet"/>
      <w:lvlText w:val="•"/>
      <w:lvlJc w:val="left"/>
      <w:pPr>
        <w:ind w:left="8673" w:hanging="233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5C192E"/>
    <w:rsid w:val="00004140"/>
    <w:rsid w:val="00014419"/>
    <w:rsid w:val="000374F6"/>
    <w:rsid w:val="00050775"/>
    <w:rsid w:val="0005514D"/>
    <w:rsid w:val="00060AE0"/>
    <w:rsid w:val="000721F6"/>
    <w:rsid w:val="00096FA4"/>
    <w:rsid w:val="00097E1D"/>
    <w:rsid w:val="000B1160"/>
    <w:rsid w:val="000B5EEF"/>
    <w:rsid w:val="000D0507"/>
    <w:rsid w:val="000D0D5B"/>
    <w:rsid w:val="000E671D"/>
    <w:rsid w:val="000F2BFC"/>
    <w:rsid w:val="001142A4"/>
    <w:rsid w:val="0012039B"/>
    <w:rsid w:val="0013250D"/>
    <w:rsid w:val="00144E13"/>
    <w:rsid w:val="00154605"/>
    <w:rsid w:val="001743E3"/>
    <w:rsid w:val="001818E4"/>
    <w:rsid w:val="00190630"/>
    <w:rsid w:val="00190DEE"/>
    <w:rsid w:val="001B7A0D"/>
    <w:rsid w:val="001E38BF"/>
    <w:rsid w:val="001F6E0A"/>
    <w:rsid w:val="001F7A62"/>
    <w:rsid w:val="0020415F"/>
    <w:rsid w:val="00204F72"/>
    <w:rsid w:val="002076C6"/>
    <w:rsid w:val="00211C71"/>
    <w:rsid w:val="0021675A"/>
    <w:rsid w:val="00224465"/>
    <w:rsid w:val="002365BE"/>
    <w:rsid w:val="0024384B"/>
    <w:rsid w:val="00255203"/>
    <w:rsid w:val="00255523"/>
    <w:rsid w:val="00256510"/>
    <w:rsid w:val="00260D98"/>
    <w:rsid w:val="002643E3"/>
    <w:rsid w:val="00271AE9"/>
    <w:rsid w:val="00285D30"/>
    <w:rsid w:val="002A2CC8"/>
    <w:rsid w:val="002B0B95"/>
    <w:rsid w:val="002B6B95"/>
    <w:rsid w:val="002E3A70"/>
    <w:rsid w:val="002E704F"/>
    <w:rsid w:val="002E79CB"/>
    <w:rsid w:val="002F5599"/>
    <w:rsid w:val="00302456"/>
    <w:rsid w:val="00303D8A"/>
    <w:rsid w:val="0033232E"/>
    <w:rsid w:val="003339C0"/>
    <w:rsid w:val="00357FD3"/>
    <w:rsid w:val="00361371"/>
    <w:rsid w:val="003920AC"/>
    <w:rsid w:val="003A4826"/>
    <w:rsid w:val="003B16FB"/>
    <w:rsid w:val="003B7589"/>
    <w:rsid w:val="003C0998"/>
    <w:rsid w:val="003E2733"/>
    <w:rsid w:val="003E69D3"/>
    <w:rsid w:val="003F4EA4"/>
    <w:rsid w:val="00400215"/>
    <w:rsid w:val="00403F44"/>
    <w:rsid w:val="0041093B"/>
    <w:rsid w:val="0041131C"/>
    <w:rsid w:val="00412591"/>
    <w:rsid w:val="00426FF1"/>
    <w:rsid w:val="00441C7F"/>
    <w:rsid w:val="004556BD"/>
    <w:rsid w:val="00457052"/>
    <w:rsid w:val="00463D07"/>
    <w:rsid w:val="00470C02"/>
    <w:rsid w:val="0047451C"/>
    <w:rsid w:val="004827C1"/>
    <w:rsid w:val="00491B86"/>
    <w:rsid w:val="0049613D"/>
    <w:rsid w:val="004B1453"/>
    <w:rsid w:val="0051270F"/>
    <w:rsid w:val="005237B7"/>
    <w:rsid w:val="0054043B"/>
    <w:rsid w:val="0054374E"/>
    <w:rsid w:val="00543A7F"/>
    <w:rsid w:val="0054504B"/>
    <w:rsid w:val="005456EC"/>
    <w:rsid w:val="00565C71"/>
    <w:rsid w:val="005A57DA"/>
    <w:rsid w:val="005A6DC0"/>
    <w:rsid w:val="005C192E"/>
    <w:rsid w:val="005C70C0"/>
    <w:rsid w:val="005E62DD"/>
    <w:rsid w:val="005F46CC"/>
    <w:rsid w:val="00601CF6"/>
    <w:rsid w:val="00603078"/>
    <w:rsid w:val="00605644"/>
    <w:rsid w:val="006246CD"/>
    <w:rsid w:val="006301A8"/>
    <w:rsid w:val="00636A8E"/>
    <w:rsid w:val="00653E8B"/>
    <w:rsid w:val="006663B9"/>
    <w:rsid w:val="006912C5"/>
    <w:rsid w:val="0069184F"/>
    <w:rsid w:val="006952A6"/>
    <w:rsid w:val="006A34BC"/>
    <w:rsid w:val="006B0789"/>
    <w:rsid w:val="006E04EA"/>
    <w:rsid w:val="006F4247"/>
    <w:rsid w:val="00703471"/>
    <w:rsid w:val="0070428D"/>
    <w:rsid w:val="00727CFE"/>
    <w:rsid w:val="0074074F"/>
    <w:rsid w:val="007428AE"/>
    <w:rsid w:val="00754D6B"/>
    <w:rsid w:val="007767E5"/>
    <w:rsid w:val="007A3FEE"/>
    <w:rsid w:val="007F3006"/>
    <w:rsid w:val="007F392E"/>
    <w:rsid w:val="00812DFB"/>
    <w:rsid w:val="008149BE"/>
    <w:rsid w:val="008217BE"/>
    <w:rsid w:val="00841FCE"/>
    <w:rsid w:val="00874E45"/>
    <w:rsid w:val="00886F02"/>
    <w:rsid w:val="008A30AB"/>
    <w:rsid w:val="008B10A5"/>
    <w:rsid w:val="008B484C"/>
    <w:rsid w:val="008C2824"/>
    <w:rsid w:val="008C3C2D"/>
    <w:rsid w:val="008F2667"/>
    <w:rsid w:val="00903E99"/>
    <w:rsid w:val="0091739C"/>
    <w:rsid w:val="00926762"/>
    <w:rsid w:val="00935D5E"/>
    <w:rsid w:val="0097017A"/>
    <w:rsid w:val="00973EFA"/>
    <w:rsid w:val="00991F4B"/>
    <w:rsid w:val="009A2F5B"/>
    <w:rsid w:val="009E08D8"/>
    <w:rsid w:val="009F687C"/>
    <w:rsid w:val="009F7164"/>
    <w:rsid w:val="00A00E8B"/>
    <w:rsid w:val="00A01858"/>
    <w:rsid w:val="00A46F3D"/>
    <w:rsid w:val="00A820E1"/>
    <w:rsid w:val="00A82C9D"/>
    <w:rsid w:val="00AB21AE"/>
    <w:rsid w:val="00AD1824"/>
    <w:rsid w:val="00AE324C"/>
    <w:rsid w:val="00B06714"/>
    <w:rsid w:val="00B21E88"/>
    <w:rsid w:val="00BA5A70"/>
    <w:rsid w:val="00BC488B"/>
    <w:rsid w:val="00BD3B70"/>
    <w:rsid w:val="00BE52E2"/>
    <w:rsid w:val="00C15897"/>
    <w:rsid w:val="00C419F5"/>
    <w:rsid w:val="00C43444"/>
    <w:rsid w:val="00C43890"/>
    <w:rsid w:val="00C527E4"/>
    <w:rsid w:val="00C56A58"/>
    <w:rsid w:val="00C60F01"/>
    <w:rsid w:val="00C96F98"/>
    <w:rsid w:val="00CA6FF9"/>
    <w:rsid w:val="00CA7455"/>
    <w:rsid w:val="00CB39BF"/>
    <w:rsid w:val="00CB5C78"/>
    <w:rsid w:val="00CD6CC5"/>
    <w:rsid w:val="00CE2D0C"/>
    <w:rsid w:val="00D05BD4"/>
    <w:rsid w:val="00D06020"/>
    <w:rsid w:val="00D131CF"/>
    <w:rsid w:val="00D3044A"/>
    <w:rsid w:val="00D55489"/>
    <w:rsid w:val="00D7295E"/>
    <w:rsid w:val="00D7680A"/>
    <w:rsid w:val="00D92B08"/>
    <w:rsid w:val="00DA6F96"/>
    <w:rsid w:val="00DD3B40"/>
    <w:rsid w:val="00DD535C"/>
    <w:rsid w:val="00DD74B0"/>
    <w:rsid w:val="00DE3F89"/>
    <w:rsid w:val="00DE78AC"/>
    <w:rsid w:val="00E06208"/>
    <w:rsid w:val="00E1512C"/>
    <w:rsid w:val="00E43292"/>
    <w:rsid w:val="00E64181"/>
    <w:rsid w:val="00E67A02"/>
    <w:rsid w:val="00E73044"/>
    <w:rsid w:val="00E931EB"/>
    <w:rsid w:val="00EA0F04"/>
    <w:rsid w:val="00EA630B"/>
    <w:rsid w:val="00EB00A9"/>
    <w:rsid w:val="00EC6A55"/>
    <w:rsid w:val="00F21F58"/>
    <w:rsid w:val="00F22B88"/>
    <w:rsid w:val="00F321C6"/>
    <w:rsid w:val="00F4336C"/>
    <w:rsid w:val="00F50725"/>
    <w:rsid w:val="00F55269"/>
    <w:rsid w:val="00F62C23"/>
    <w:rsid w:val="00F73D5C"/>
    <w:rsid w:val="00F750BF"/>
    <w:rsid w:val="00F81DCE"/>
    <w:rsid w:val="00F873BF"/>
    <w:rsid w:val="00F951DD"/>
    <w:rsid w:val="00FA6868"/>
    <w:rsid w:val="00FB11C4"/>
    <w:rsid w:val="00FB65B1"/>
    <w:rsid w:val="00FC4F89"/>
    <w:rsid w:val="00FD53F7"/>
    <w:rsid w:val="00FE1938"/>
    <w:rsid w:val="00FF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4826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3A482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5C192E"/>
  </w:style>
  <w:style w:type="paragraph" w:styleId="aa">
    <w:name w:val="No Spacing"/>
    <w:link w:val="ab"/>
    <w:uiPriority w:val="1"/>
    <w:qFormat/>
    <w:rsid w:val="005C192E"/>
    <w:pPr>
      <w:widowControl w:val="0"/>
    </w:pPr>
  </w:style>
  <w:style w:type="table" w:customStyle="1" w:styleId="TableNormal">
    <w:name w:val="Table Normal"/>
    <w:uiPriority w:val="2"/>
    <w:semiHidden/>
    <w:unhideWhenUsed/>
    <w:qFormat/>
    <w:rsid w:val="00D7295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D7295E"/>
    <w:pPr>
      <w:autoSpaceDE w:val="0"/>
      <w:autoSpaceDN w:val="0"/>
    </w:pPr>
    <w:rPr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D7295E"/>
    <w:rPr>
      <w:sz w:val="28"/>
      <w:szCs w:val="28"/>
      <w:lang w:bidi="ru-RU"/>
    </w:rPr>
  </w:style>
  <w:style w:type="paragraph" w:styleId="ae">
    <w:name w:val="List Paragraph"/>
    <w:basedOn w:val="a"/>
    <w:uiPriority w:val="34"/>
    <w:qFormat/>
    <w:rsid w:val="00D7295E"/>
    <w:pPr>
      <w:autoSpaceDE w:val="0"/>
      <w:autoSpaceDN w:val="0"/>
      <w:spacing w:before="103"/>
      <w:ind w:left="118" w:firstLine="707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D7295E"/>
    <w:pPr>
      <w:autoSpaceDE w:val="0"/>
      <w:autoSpaceDN w:val="0"/>
    </w:pPr>
    <w:rPr>
      <w:sz w:val="22"/>
      <w:szCs w:val="22"/>
      <w:lang w:bidi="ru-RU"/>
    </w:rPr>
  </w:style>
  <w:style w:type="paragraph" w:customStyle="1" w:styleId="ConsPlusTitle">
    <w:name w:val="ConsPlusTitle"/>
    <w:rsid w:val="00D729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D7295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Strong"/>
    <w:basedOn w:val="a0"/>
    <w:uiPriority w:val="22"/>
    <w:qFormat/>
    <w:rsid w:val="00D7295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295E"/>
    <w:rPr>
      <w:sz w:val="24"/>
    </w:rPr>
  </w:style>
  <w:style w:type="character" w:styleId="af0">
    <w:name w:val="Hyperlink"/>
    <w:basedOn w:val="a0"/>
    <w:uiPriority w:val="99"/>
    <w:unhideWhenUsed/>
    <w:rsid w:val="00D7295E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D7295E"/>
  </w:style>
  <w:style w:type="table" w:styleId="af1">
    <w:name w:val="Table Grid"/>
    <w:basedOn w:val="a1"/>
    <w:uiPriority w:val="39"/>
    <w:rsid w:val="008C3C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8C3C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5C192E"/>
  </w:style>
  <w:style w:type="paragraph" w:styleId="aa">
    <w:name w:val="No Spacing"/>
    <w:uiPriority w:val="1"/>
    <w:qFormat/>
    <w:rsid w:val="005C192E"/>
    <w:pPr>
      <w:widowControl w:val="0"/>
    </w:pPr>
  </w:style>
  <w:style w:type="table" w:customStyle="1" w:styleId="TableNormal">
    <w:name w:val="Table Normal"/>
    <w:uiPriority w:val="2"/>
    <w:semiHidden/>
    <w:unhideWhenUsed/>
    <w:qFormat/>
    <w:rsid w:val="00D7295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D7295E"/>
    <w:pPr>
      <w:autoSpaceDE w:val="0"/>
      <w:autoSpaceDN w:val="0"/>
    </w:pPr>
    <w:rPr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7295E"/>
    <w:rPr>
      <w:sz w:val="28"/>
      <w:szCs w:val="28"/>
      <w:lang w:bidi="ru-RU"/>
    </w:rPr>
  </w:style>
  <w:style w:type="paragraph" w:styleId="ad">
    <w:name w:val="List Paragraph"/>
    <w:basedOn w:val="a"/>
    <w:uiPriority w:val="34"/>
    <w:qFormat/>
    <w:rsid w:val="00D7295E"/>
    <w:pPr>
      <w:autoSpaceDE w:val="0"/>
      <w:autoSpaceDN w:val="0"/>
      <w:spacing w:before="103"/>
      <w:ind w:left="118" w:firstLine="707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D7295E"/>
    <w:pPr>
      <w:autoSpaceDE w:val="0"/>
      <w:autoSpaceDN w:val="0"/>
    </w:pPr>
    <w:rPr>
      <w:sz w:val="22"/>
      <w:szCs w:val="22"/>
      <w:lang w:bidi="ru-RU"/>
    </w:rPr>
  </w:style>
  <w:style w:type="paragraph" w:customStyle="1" w:styleId="ConsPlusTitle">
    <w:name w:val="ConsPlusTitle"/>
    <w:rsid w:val="00D729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D7295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Strong"/>
    <w:basedOn w:val="a0"/>
    <w:uiPriority w:val="22"/>
    <w:qFormat/>
    <w:rsid w:val="00D7295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295E"/>
    <w:rPr>
      <w:sz w:val="24"/>
    </w:rPr>
  </w:style>
  <w:style w:type="character" w:styleId="af">
    <w:name w:val="Hyperlink"/>
    <w:basedOn w:val="a0"/>
    <w:uiPriority w:val="99"/>
    <w:unhideWhenUsed/>
    <w:rsid w:val="00D7295E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D72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3A71C-5C30-49B7-909C-801A50EF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75</TotalTime>
  <Pages>5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User</cp:lastModifiedBy>
  <cp:revision>39</cp:revision>
  <cp:lastPrinted>2021-07-13T09:20:00Z</cp:lastPrinted>
  <dcterms:created xsi:type="dcterms:W3CDTF">2022-01-12T23:25:00Z</dcterms:created>
  <dcterms:modified xsi:type="dcterms:W3CDTF">2026-03-29T18:51:00Z</dcterms:modified>
</cp:coreProperties>
</file>